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Pr="00FE7F5C" w:rsidRDefault="009F1777" w:rsidP="00FE7F5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Pr="00FE7F5C" w:rsidRDefault="009F1777" w:rsidP="00FE7F5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FE7F5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Муниципальное автономное дошкольное учреждение Центр Развития Ребёнка детский сад № 50 города Тюмени </w:t>
      </w:r>
    </w:p>
    <w:p w:rsidR="009F1777" w:rsidRDefault="009F1777"/>
    <w:p w:rsidR="009F1777" w:rsidRDefault="009F1777"/>
    <w:p w:rsidR="009F1777" w:rsidRDefault="009F1777"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margin-left:-.25pt;margin-top:4.55pt;width:241pt;height:170.6pt;z-index:-251672576;visibility:visible" wrapcoords="0 0 0 21461 21510 21461 21510 0 0 0">
            <v:imagedata r:id="rId4" o:title=""/>
            <w10:wrap type="through"/>
          </v:shape>
        </w:pict>
      </w:r>
    </w:p>
    <w:p w:rsidR="009F1777" w:rsidRDefault="009F1777"/>
    <w:p w:rsidR="009F1777" w:rsidRDefault="009F1777" w:rsidP="003C564C">
      <w:pPr>
        <w:shd w:val="clear" w:color="auto" w:fill="FFFFFF"/>
        <w:spacing w:after="0" w:line="240" w:lineRule="auto"/>
        <w:jc w:val="center"/>
        <w:outlineLvl w:val="0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  <w:r w:rsidRPr="005730A2"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  <w:t xml:space="preserve">Воспитатель </w:t>
      </w:r>
    </w:p>
    <w:p w:rsidR="009F1777" w:rsidRPr="005730A2" w:rsidRDefault="009F1777" w:rsidP="003C564C">
      <w:pPr>
        <w:shd w:val="clear" w:color="auto" w:fill="FFFFFF"/>
        <w:spacing w:after="0" w:line="240" w:lineRule="auto"/>
        <w:jc w:val="center"/>
        <w:outlineLvl w:val="0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  <w:r w:rsidRPr="005730A2"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  <w:t>Ямщикова</w:t>
      </w:r>
    </w:p>
    <w:p w:rsidR="009F1777" w:rsidRPr="005730A2" w:rsidRDefault="009F1777" w:rsidP="003C564C">
      <w:pPr>
        <w:shd w:val="clear" w:color="auto" w:fill="FFFFFF"/>
        <w:spacing w:after="0" w:line="240" w:lineRule="auto"/>
        <w:jc w:val="center"/>
        <w:outlineLvl w:val="0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  <w:r w:rsidRPr="005730A2"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  <w:t>Лилия Александровна</w:t>
      </w:r>
    </w:p>
    <w:p w:rsidR="009F1777" w:rsidRDefault="009F1777" w:rsidP="003C564C">
      <w:pPr>
        <w:jc w:val="center"/>
        <w:rPr>
          <w:noProof/>
          <w:color w:val="7030A0"/>
          <w:lang w:eastAsia="ru-RU"/>
        </w:rPr>
      </w:pPr>
    </w:p>
    <w:p w:rsidR="009F1777" w:rsidRDefault="009F1777" w:rsidP="003C564C">
      <w:pPr>
        <w:rPr>
          <w:noProof/>
          <w:color w:val="7030A0"/>
          <w:lang w:eastAsia="ru-RU"/>
        </w:rPr>
      </w:pPr>
    </w:p>
    <w:p w:rsidR="009F1777" w:rsidRDefault="009F1777" w:rsidP="008B2AED">
      <w:pPr>
        <w:shd w:val="clear" w:color="auto" w:fill="FFFFFF"/>
        <w:spacing w:after="0" w:line="240" w:lineRule="auto"/>
        <w:jc w:val="center"/>
        <w:outlineLvl w:val="0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  <w:r w:rsidRPr="005730A2"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  <w:t xml:space="preserve">Воспитатель </w:t>
      </w:r>
    </w:p>
    <w:p w:rsidR="009F1777" w:rsidRDefault="009F1777" w:rsidP="008B2AED">
      <w:pPr>
        <w:jc w:val="center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  <w:r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  <w:t>Труфанова</w:t>
      </w:r>
    </w:p>
    <w:p w:rsidR="009F1777" w:rsidRPr="008B2AED" w:rsidRDefault="009F1777" w:rsidP="008B2AED">
      <w:pPr>
        <w:jc w:val="center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  <w:r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  <w:t>Марина Викторовна</w:t>
      </w:r>
    </w:p>
    <w:p w:rsidR="009F1777" w:rsidRDefault="009F1777"/>
    <w:p w:rsidR="009F1777" w:rsidRDefault="009F1777">
      <w:r>
        <w:rPr>
          <w:noProof/>
          <w:lang w:eastAsia="ru-RU"/>
        </w:rPr>
        <w:pict>
          <v:shape id="Рисунок 9" o:spid="_x0000_s1027" type="#_x0000_t75" style="position:absolute;margin-left:278.25pt;margin-top:377.1pt;width:241pt;height:170.6pt;z-index:-251664384;visibility:visible" wrapcoords="0 0 0 21461 21510 21461 21510 0 0 0">
            <v:imagedata r:id="rId5" o:title=""/>
            <w10:wrap type="through"/>
          </v:shape>
        </w:pict>
      </w:r>
      <w:r>
        <w:rPr>
          <w:noProof/>
          <w:lang w:eastAsia="ru-RU"/>
        </w:rPr>
        <w:pict>
          <v:shape id="Рисунок 4" o:spid="_x0000_s1028" type="#_x0000_t75" style="position:absolute;margin-left:.55pt;margin-top:377.5pt;width:241pt;height:170.6pt;z-index:-251669504;visibility:visible" wrapcoords="0 0 0 21461 21510 21461 21510 0 0 0">
            <v:imagedata r:id="rId6" o:title=""/>
            <w10:wrap type="through"/>
          </v:shape>
        </w:pict>
      </w:r>
      <w:r>
        <w:rPr>
          <w:noProof/>
          <w:lang w:eastAsia="ru-RU"/>
        </w:rPr>
        <w:pict>
          <v:shape id="Рисунок 3" o:spid="_x0000_s1029" type="#_x0000_t75" style="position:absolute;margin-left:.35pt;margin-top:184.7pt;width:241pt;height:170.6pt;z-index:-251671552;visibility:visible" wrapcoords="0 0 0 21461 21510 21461 21510 0 0 0">
            <v:imagedata r:id="rId7" o:title=""/>
            <w10:wrap type="through"/>
          </v:shape>
        </w:pict>
      </w:r>
      <w:r>
        <w:rPr>
          <w:noProof/>
          <w:lang w:eastAsia="ru-RU"/>
        </w:rPr>
        <w:pict>
          <v:shape id="Рисунок 2" o:spid="_x0000_s1030" type="#_x0000_t75" style="position:absolute;margin-left:.15pt;margin-top:-.3pt;width:241pt;height:170.6pt;z-index:-251670528;visibility:visible" wrapcoords="0 0 0 21461 21510 21461 21510 0 0 0">
            <v:imagedata r:id="rId8" o:title=""/>
            <w10:wrap type="through"/>
          </v:shape>
        </w:pict>
      </w:r>
    </w:p>
    <w:p w:rsidR="009F1777" w:rsidRDefault="009F1777">
      <w:r>
        <w:rPr>
          <w:noProof/>
          <w:lang w:eastAsia="ru-RU"/>
        </w:rPr>
        <w:pict>
          <v:shape id="Рисунок 8" o:spid="_x0000_s1031" type="#_x0000_t75" style="position:absolute;margin-left:294.4pt;margin-top:175.3pt;width:241pt;height:170.65pt;z-index:-251665408;visibility:visible" wrapcoords="0 0 0 21454 21510 21454 21510 0 0 0">
            <v:imagedata r:id="rId9" o:title=""/>
            <w10:wrap type="through"/>
          </v:shape>
        </w:pict>
      </w:r>
      <w:r>
        <w:rPr>
          <w:noProof/>
          <w:lang w:eastAsia="ru-RU"/>
        </w:rPr>
        <w:pict>
          <v:shape id="Рисунок 6" o:spid="_x0000_s1032" type="#_x0000_t75" style="position:absolute;margin-left:294.35pt;margin-top:.1pt;width:241pt;height:170.6pt;z-index:-251667456;visibility:visible" wrapcoords="0 0 0 21461 21510 21461 21510 0 0 0">
            <v:imagedata r:id="rId10" o:title=""/>
            <w10:wrap type="through"/>
          </v:shape>
        </w:pict>
      </w:r>
      <w:r>
        <w:rPr>
          <w:noProof/>
          <w:lang w:eastAsia="ru-RU"/>
        </w:rPr>
        <w:pict>
          <v:shape id="Рисунок 7" o:spid="_x0000_s1033" type="#_x0000_t75" style="position:absolute;margin-left:-14.05pt;margin-top:4.35pt;width:241pt;height:170.6pt;z-index:-251666432;visibility:visible" wrapcoords="0 0 0 21461 21510 21461 21510 0 0 0">
            <v:imagedata r:id="rId11" o:title=""/>
            <w10:wrap type="through"/>
          </v:shape>
        </w:pict>
      </w:r>
    </w:p>
    <w:p w:rsidR="009F1777" w:rsidRDefault="009F1777"/>
    <w:p w:rsidR="009F1777" w:rsidRDefault="009F1777">
      <w:r>
        <w:rPr>
          <w:noProof/>
          <w:lang w:eastAsia="ru-RU"/>
        </w:rPr>
        <w:pict>
          <v:shape id="Рисунок 5" o:spid="_x0000_s1034" type="#_x0000_t75" style="position:absolute;margin-left:-14pt;margin-top:-51.35pt;width:241pt;height:170.6pt;z-index:-251668480;visibility:visible" wrapcoords="0 0 0 21461 21510 21461 21510 0 0 0">
            <v:imagedata r:id="rId12" o:title=""/>
            <w10:wrap type="through"/>
          </v:shape>
        </w:pict>
      </w:r>
    </w:p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Default="009F1777">
      <w:r>
        <w:rPr>
          <w:noProof/>
          <w:lang w:eastAsia="ru-RU"/>
        </w:rPr>
        <w:pict>
          <v:shape id="Рисунок 10" o:spid="_x0000_s1035" type="#_x0000_t75" style="position:absolute;margin-left:18.2pt;margin-top:23.8pt;width:241pt;height:170.6pt;z-index:-251663360;visibility:visible" wrapcoords="0 0 0 21461 21510 21461 21510 0 0 0">
            <v:imagedata r:id="rId13" o:title=""/>
            <w10:wrap type="through"/>
          </v:shape>
        </w:pict>
      </w:r>
    </w:p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Default="009F1777" w:rsidP="00395F7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9F1777" w:rsidRDefault="009F1777" w:rsidP="00395F7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9F1777" w:rsidRDefault="009F1777" w:rsidP="00395F7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9F1777" w:rsidRDefault="009F1777" w:rsidP="00395F7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9F1777" w:rsidRDefault="009F1777" w:rsidP="00395F7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9F1777" w:rsidRDefault="009F1777" w:rsidP="00395F7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9F1777" w:rsidRDefault="009F1777" w:rsidP="00395F7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9F1777" w:rsidRDefault="009F1777" w:rsidP="00395F7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9F1777" w:rsidRPr="00FE7F5C" w:rsidRDefault="009F1777" w:rsidP="00395F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FE7F5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Муниципальное автономное дошкольное учреждение Центр Развития Ребёнка детский сад № 50 города Тюмени </w:t>
      </w:r>
    </w:p>
    <w:p w:rsidR="009F1777" w:rsidRDefault="009F1777" w:rsidP="00395F7B"/>
    <w:p w:rsidR="009F1777" w:rsidRPr="008B2AED" w:rsidRDefault="009F1777" w:rsidP="00395F7B">
      <w:pPr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</w:p>
    <w:p w:rsidR="009F1777" w:rsidRPr="00810CBF" w:rsidRDefault="009F1777" w:rsidP="00395F7B">
      <w:pPr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r w:rsidRPr="00810CBF">
        <w:rPr>
          <w:rFonts w:ascii="Times New Roman" w:hAnsi="Times New Roman" w:cs="Times New Roman"/>
          <w:color w:val="002060"/>
          <w:sz w:val="36"/>
          <w:szCs w:val="36"/>
        </w:rPr>
        <w:t>Памятка для родителей</w:t>
      </w:r>
    </w:p>
    <w:p w:rsidR="009F1777" w:rsidRPr="00810CBF" w:rsidRDefault="009F1777" w:rsidP="00395F7B">
      <w:pPr>
        <w:rPr>
          <w:rFonts w:ascii="Times New Roman" w:hAnsi="Times New Roman" w:cs="Times New Roman"/>
          <w:color w:val="FF0000"/>
          <w:sz w:val="36"/>
          <w:szCs w:val="36"/>
        </w:rPr>
      </w:pPr>
      <w:r w:rsidRPr="00810CBF">
        <w:rPr>
          <w:rFonts w:ascii="Times New Roman" w:hAnsi="Times New Roman" w:cs="Times New Roman"/>
          <w:color w:val="FF0000"/>
          <w:sz w:val="36"/>
          <w:szCs w:val="36"/>
        </w:rPr>
        <w:t>Пять правил детского питания</w:t>
      </w:r>
    </w:p>
    <w:p w:rsidR="009F1777" w:rsidRDefault="009F1777"/>
    <w:p w:rsidR="009F1777" w:rsidRDefault="009F1777" w:rsidP="00955E3B">
      <w:pPr>
        <w:jc w:val="center"/>
      </w:pPr>
      <w:r w:rsidRPr="009D7663">
        <w:rPr>
          <w:noProof/>
          <w:lang w:eastAsia="ru-RU"/>
        </w:rPr>
        <w:pict>
          <v:shape id="Рисунок 11" o:spid="_x0000_i1025" type="#_x0000_t75" style="width:204.75pt;height:148.5pt;visibility:visible">
            <v:imagedata r:id="rId14" o:title=""/>
          </v:shape>
        </w:pict>
      </w:r>
    </w:p>
    <w:p w:rsidR="009F1777" w:rsidRDefault="009F1777"/>
    <w:p w:rsidR="009F1777" w:rsidRDefault="009F1777" w:rsidP="00955E3B">
      <w:pPr>
        <w:shd w:val="clear" w:color="auto" w:fill="FFFFFF"/>
        <w:spacing w:after="0" w:line="240" w:lineRule="auto"/>
        <w:jc w:val="center"/>
        <w:outlineLvl w:val="0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  <w:r w:rsidRPr="005730A2"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  <w:t>Воспитатель</w:t>
      </w:r>
    </w:p>
    <w:p w:rsidR="009F1777" w:rsidRPr="005730A2" w:rsidRDefault="009F1777" w:rsidP="00395F7B">
      <w:pPr>
        <w:shd w:val="clear" w:color="auto" w:fill="FFFFFF"/>
        <w:spacing w:after="0" w:line="240" w:lineRule="auto"/>
        <w:jc w:val="center"/>
        <w:outlineLvl w:val="0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  <w:r w:rsidRPr="005730A2"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  <w:t>Ямщикова</w:t>
      </w:r>
    </w:p>
    <w:p w:rsidR="009F1777" w:rsidRPr="005730A2" w:rsidRDefault="009F1777" w:rsidP="00395F7B">
      <w:pPr>
        <w:shd w:val="clear" w:color="auto" w:fill="FFFFFF"/>
        <w:spacing w:after="0" w:line="240" w:lineRule="auto"/>
        <w:jc w:val="center"/>
        <w:outlineLvl w:val="0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  <w:r w:rsidRPr="005730A2"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  <w:t>Лилия Александровна</w:t>
      </w:r>
    </w:p>
    <w:p w:rsidR="009F1777" w:rsidRDefault="009F1777" w:rsidP="00395F7B">
      <w:pPr>
        <w:jc w:val="center"/>
        <w:rPr>
          <w:noProof/>
          <w:color w:val="7030A0"/>
          <w:lang w:eastAsia="ru-RU"/>
        </w:rPr>
      </w:pPr>
    </w:p>
    <w:p w:rsidR="009F1777" w:rsidRDefault="009F1777" w:rsidP="00395F7B">
      <w:pPr>
        <w:shd w:val="clear" w:color="auto" w:fill="FFFFFF"/>
        <w:spacing w:after="0" w:line="240" w:lineRule="auto"/>
        <w:jc w:val="center"/>
        <w:outlineLvl w:val="0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  <w:r w:rsidRPr="005730A2"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  <w:t xml:space="preserve">Воспитатель </w:t>
      </w:r>
    </w:p>
    <w:p w:rsidR="009F1777" w:rsidRDefault="009F1777" w:rsidP="00395F7B">
      <w:pPr>
        <w:jc w:val="center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  <w:r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  <w:t>Труфанова</w:t>
      </w:r>
    </w:p>
    <w:p w:rsidR="009F1777" w:rsidRDefault="009F1777" w:rsidP="00395F7B">
      <w:pPr>
        <w:jc w:val="center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  <w:r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  <w:t>Марина Викторовна</w:t>
      </w:r>
    </w:p>
    <w:p w:rsidR="009F1777" w:rsidRDefault="009F1777" w:rsidP="00395F7B">
      <w:pPr>
        <w:rPr>
          <w:rFonts w:ascii="Times New Roman" w:hAnsi="Times New Roman" w:cs="Times New Roman"/>
          <w:color w:val="C00000"/>
          <w:sz w:val="36"/>
          <w:szCs w:val="36"/>
        </w:rPr>
      </w:pPr>
    </w:p>
    <w:p w:rsidR="009F1777" w:rsidRPr="00AB61FE" w:rsidRDefault="009F1777" w:rsidP="00395F7B">
      <w:pPr>
        <w:rPr>
          <w:rFonts w:ascii="Times New Roman" w:hAnsi="Times New Roman" w:cs="Times New Roman"/>
          <w:sz w:val="40"/>
          <w:szCs w:val="40"/>
        </w:rPr>
      </w:pPr>
      <w:r w:rsidRPr="00AB61FE">
        <w:rPr>
          <w:rFonts w:ascii="Times New Roman" w:hAnsi="Times New Roman" w:cs="Times New Roman"/>
          <w:color w:val="C00000"/>
          <w:sz w:val="40"/>
          <w:szCs w:val="40"/>
        </w:rPr>
        <w:t>Правило 1</w:t>
      </w:r>
      <w:r w:rsidRPr="00AB61FE">
        <w:rPr>
          <w:rFonts w:ascii="Times New Roman" w:hAnsi="Times New Roman" w:cs="Times New Roman"/>
          <w:sz w:val="40"/>
          <w:szCs w:val="40"/>
        </w:rPr>
        <w:t>. Еда должна быть простой, вкусной и полезной.</w:t>
      </w:r>
    </w:p>
    <w:p w:rsidR="009F1777" w:rsidRPr="00AB61FE" w:rsidRDefault="009F1777" w:rsidP="00395F7B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pict>
          <v:shape id="Рисунок 13" o:spid="_x0000_s1036" type="#_x0000_t75" style="position:absolute;margin-left:17.35pt;margin-top:14pt;width:206.2pt;height:137pt;z-index:-251661312;visibility:visible" wrapcoords="0 0 0 21285 21370 21285 21370 0 0 0">
            <v:imagedata r:id="rId15" o:title=""/>
            <w10:wrap type="through"/>
          </v:shape>
        </w:pict>
      </w:r>
    </w:p>
    <w:p w:rsidR="009F1777" w:rsidRPr="00AB61FE" w:rsidRDefault="009F1777" w:rsidP="00395F7B">
      <w:pPr>
        <w:rPr>
          <w:rFonts w:ascii="Times New Roman" w:hAnsi="Times New Roman" w:cs="Times New Roman"/>
          <w:sz w:val="40"/>
          <w:szCs w:val="40"/>
        </w:rPr>
      </w:pPr>
    </w:p>
    <w:p w:rsidR="009F1777" w:rsidRPr="00AB61FE" w:rsidRDefault="009F1777" w:rsidP="00395F7B">
      <w:pPr>
        <w:rPr>
          <w:rFonts w:ascii="Times New Roman" w:hAnsi="Times New Roman" w:cs="Times New Roman"/>
          <w:sz w:val="40"/>
          <w:szCs w:val="40"/>
        </w:rPr>
      </w:pPr>
    </w:p>
    <w:p w:rsidR="009F1777" w:rsidRPr="00AB61FE" w:rsidRDefault="009F1777" w:rsidP="00395F7B">
      <w:pPr>
        <w:rPr>
          <w:rFonts w:ascii="Times New Roman" w:hAnsi="Times New Roman" w:cs="Times New Roman"/>
          <w:sz w:val="40"/>
          <w:szCs w:val="40"/>
        </w:rPr>
      </w:pPr>
    </w:p>
    <w:p w:rsidR="009F1777" w:rsidRPr="00AB61FE" w:rsidRDefault="009F1777" w:rsidP="00395F7B">
      <w:pPr>
        <w:rPr>
          <w:rFonts w:ascii="Times New Roman" w:hAnsi="Times New Roman" w:cs="Times New Roman"/>
          <w:sz w:val="40"/>
          <w:szCs w:val="40"/>
        </w:rPr>
      </w:pPr>
    </w:p>
    <w:p w:rsidR="009F1777" w:rsidRPr="00AB61FE" w:rsidRDefault="009F1777" w:rsidP="00395F7B">
      <w:pPr>
        <w:rPr>
          <w:rFonts w:ascii="Times New Roman" w:hAnsi="Times New Roman" w:cs="Times New Roman"/>
          <w:sz w:val="40"/>
          <w:szCs w:val="40"/>
        </w:rPr>
      </w:pPr>
      <w:r w:rsidRPr="00AB61FE">
        <w:rPr>
          <w:rFonts w:ascii="Times New Roman" w:hAnsi="Times New Roman" w:cs="Times New Roman"/>
          <w:color w:val="C00000"/>
          <w:sz w:val="40"/>
          <w:szCs w:val="40"/>
        </w:rPr>
        <w:t>Правило 2</w:t>
      </w:r>
      <w:r w:rsidRPr="00AB61FE">
        <w:rPr>
          <w:rFonts w:ascii="Times New Roman" w:hAnsi="Times New Roman" w:cs="Times New Roman"/>
          <w:sz w:val="40"/>
          <w:szCs w:val="40"/>
        </w:rPr>
        <w:t>. Настроение во время еды должно быть хорошим.</w:t>
      </w:r>
    </w:p>
    <w:p w:rsidR="009F1777" w:rsidRPr="00AB61FE" w:rsidRDefault="009F1777" w:rsidP="00395F7B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pict>
          <v:shape id="Рисунок 12" o:spid="_x0000_s1037" type="#_x0000_t75" style="position:absolute;margin-left:7.65pt;margin-top:11.9pt;width:3in;height:152.1pt;z-index:-251662336;visibility:visible" wrapcoords="0 0 0 21302 21450 21302 21450 0 0 0">
            <v:imagedata r:id="rId16" o:title=""/>
            <w10:wrap type="through"/>
          </v:shape>
        </w:pict>
      </w:r>
    </w:p>
    <w:p w:rsidR="009F1777" w:rsidRPr="00AB61FE" w:rsidRDefault="009F1777" w:rsidP="00395F7B">
      <w:pPr>
        <w:rPr>
          <w:rFonts w:ascii="Times New Roman" w:hAnsi="Times New Roman" w:cs="Times New Roman"/>
          <w:sz w:val="40"/>
          <w:szCs w:val="40"/>
        </w:rPr>
      </w:pPr>
    </w:p>
    <w:p w:rsidR="009F1777" w:rsidRPr="00AB61FE" w:rsidRDefault="009F1777" w:rsidP="00395F7B">
      <w:pPr>
        <w:rPr>
          <w:rFonts w:ascii="Times New Roman" w:hAnsi="Times New Roman" w:cs="Times New Roman"/>
          <w:sz w:val="40"/>
          <w:szCs w:val="40"/>
        </w:rPr>
      </w:pPr>
    </w:p>
    <w:p w:rsidR="009F1777" w:rsidRPr="00AB61FE" w:rsidRDefault="009F1777" w:rsidP="00395F7B">
      <w:pPr>
        <w:rPr>
          <w:rFonts w:ascii="Times New Roman" w:hAnsi="Times New Roman" w:cs="Times New Roman"/>
          <w:sz w:val="40"/>
          <w:szCs w:val="40"/>
        </w:rPr>
      </w:pPr>
    </w:p>
    <w:p w:rsidR="009F1777" w:rsidRPr="00AB61FE" w:rsidRDefault="009F1777" w:rsidP="00395F7B">
      <w:pPr>
        <w:rPr>
          <w:rFonts w:ascii="Times New Roman" w:hAnsi="Times New Roman" w:cs="Times New Roman"/>
          <w:color w:val="C00000"/>
          <w:sz w:val="40"/>
          <w:szCs w:val="40"/>
        </w:rPr>
      </w:pPr>
    </w:p>
    <w:p w:rsidR="009F1777" w:rsidRPr="00AB61FE" w:rsidRDefault="009F1777" w:rsidP="00395F7B">
      <w:pPr>
        <w:rPr>
          <w:rFonts w:ascii="Times New Roman" w:hAnsi="Times New Roman" w:cs="Times New Roman"/>
          <w:sz w:val="40"/>
          <w:szCs w:val="40"/>
        </w:rPr>
      </w:pPr>
      <w:r w:rsidRPr="00AB61FE">
        <w:rPr>
          <w:rFonts w:ascii="Times New Roman" w:hAnsi="Times New Roman" w:cs="Times New Roman"/>
          <w:color w:val="C00000"/>
          <w:sz w:val="40"/>
          <w:szCs w:val="40"/>
        </w:rPr>
        <w:t>Правило 3</w:t>
      </w:r>
      <w:r w:rsidRPr="00AB61FE">
        <w:rPr>
          <w:rFonts w:ascii="Times New Roman" w:hAnsi="Times New Roman" w:cs="Times New Roman"/>
          <w:sz w:val="40"/>
          <w:szCs w:val="40"/>
        </w:rPr>
        <w:t>. Ребенок имеет право на свои собственные привычки, вкусы, притязания.</w:t>
      </w:r>
    </w:p>
    <w:p w:rsidR="009F1777" w:rsidRPr="00AB61FE" w:rsidRDefault="009F1777" w:rsidP="00395F7B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pict>
          <v:shape id="Рисунок 14" o:spid="_x0000_s1038" type="#_x0000_t75" style="position:absolute;margin-left:25.05pt;margin-top:6.45pt;width:185.8pt;height:137pt;z-index:-251660288;visibility:visible" wrapcoords="0 0 0 21285 21449 21285 21449 0 0 0">
            <v:imagedata r:id="rId17" o:title=""/>
            <w10:wrap type="through"/>
          </v:shape>
        </w:pict>
      </w:r>
    </w:p>
    <w:p w:rsidR="009F1777" w:rsidRPr="00AB61FE" w:rsidRDefault="009F1777" w:rsidP="00395F7B">
      <w:pPr>
        <w:rPr>
          <w:rFonts w:ascii="Times New Roman" w:hAnsi="Times New Roman" w:cs="Times New Roman"/>
          <w:sz w:val="40"/>
          <w:szCs w:val="40"/>
        </w:rPr>
      </w:pPr>
    </w:p>
    <w:p w:rsidR="009F1777" w:rsidRPr="00AB61FE" w:rsidRDefault="009F1777" w:rsidP="00395F7B">
      <w:pPr>
        <w:rPr>
          <w:rFonts w:ascii="Times New Roman" w:hAnsi="Times New Roman" w:cs="Times New Roman"/>
          <w:sz w:val="40"/>
          <w:szCs w:val="40"/>
        </w:rPr>
      </w:pPr>
    </w:p>
    <w:p w:rsidR="009F1777" w:rsidRPr="00AB61FE" w:rsidRDefault="009F1777" w:rsidP="00395F7B">
      <w:pPr>
        <w:rPr>
          <w:rFonts w:ascii="Times New Roman" w:hAnsi="Times New Roman" w:cs="Times New Roman"/>
          <w:color w:val="C00000"/>
          <w:sz w:val="40"/>
          <w:szCs w:val="40"/>
        </w:rPr>
      </w:pPr>
    </w:p>
    <w:p w:rsidR="009F1777" w:rsidRPr="00AB61FE" w:rsidRDefault="009F1777" w:rsidP="00395F7B">
      <w:pPr>
        <w:rPr>
          <w:rFonts w:ascii="Times New Roman" w:hAnsi="Times New Roman" w:cs="Times New Roman"/>
          <w:color w:val="C00000"/>
          <w:sz w:val="40"/>
          <w:szCs w:val="40"/>
        </w:rPr>
      </w:pPr>
    </w:p>
    <w:p w:rsidR="009F1777" w:rsidRPr="00AB61FE" w:rsidRDefault="009F1777" w:rsidP="00395F7B">
      <w:pPr>
        <w:rPr>
          <w:rFonts w:ascii="Times New Roman" w:hAnsi="Times New Roman" w:cs="Times New Roman"/>
          <w:sz w:val="40"/>
          <w:szCs w:val="40"/>
        </w:rPr>
      </w:pPr>
      <w:r w:rsidRPr="00AB61FE">
        <w:rPr>
          <w:rFonts w:ascii="Times New Roman" w:hAnsi="Times New Roman" w:cs="Times New Roman"/>
          <w:color w:val="C00000"/>
          <w:sz w:val="40"/>
          <w:szCs w:val="40"/>
        </w:rPr>
        <w:t xml:space="preserve">Правило 4. </w:t>
      </w:r>
      <w:r w:rsidRPr="00AB61FE">
        <w:rPr>
          <w:rFonts w:ascii="Times New Roman" w:hAnsi="Times New Roman" w:cs="Times New Roman"/>
          <w:sz w:val="40"/>
          <w:szCs w:val="40"/>
        </w:rPr>
        <w:t>Ребенок имеет право знать все о своем здоровье.</w:t>
      </w:r>
    </w:p>
    <w:p w:rsidR="009F1777" w:rsidRPr="00AB61FE" w:rsidRDefault="009F1777" w:rsidP="00395F7B">
      <w:pPr>
        <w:rPr>
          <w:rFonts w:ascii="Times New Roman" w:hAnsi="Times New Roman" w:cs="Times New Roman"/>
          <w:color w:val="C00000"/>
          <w:sz w:val="40"/>
          <w:szCs w:val="40"/>
        </w:rPr>
      </w:pPr>
      <w:r w:rsidRPr="00A72583">
        <w:rPr>
          <w:rFonts w:ascii="Times New Roman" w:hAnsi="Times New Roman" w:cs="Times New Roman"/>
          <w:noProof/>
          <w:color w:val="C00000"/>
          <w:sz w:val="40"/>
          <w:szCs w:val="40"/>
          <w:lang w:eastAsia="ru-RU"/>
        </w:rPr>
        <w:pict>
          <v:shape id="Рисунок 15" o:spid="_x0000_i1026" type="#_x0000_t75" style="width:210pt;height:139.5pt;visibility:visible">
            <v:imagedata r:id="rId18" o:title=""/>
          </v:shape>
        </w:pict>
      </w:r>
    </w:p>
    <w:p w:rsidR="009F1777" w:rsidRPr="00AB61FE" w:rsidRDefault="009F1777" w:rsidP="00395F7B">
      <w:pPr>
        <w:rPr>
          <w:rFonts w:ascii="Times New Roman" w:hAnsi="Times New Roman" w:cs="Times New Roman"/>
          <w:sz w:val="40"/>
          <w:szCs w:val="40"/>
        </w:rPr>
      </w:pPr>
      <w:r w:rsidRPr="00AB61FE">
        <w:rPr>
          <w:rFonts w:ascii="Times New Roman" w:hAnsi="Times New Roman" w:cs="Times New Roman"/>
          <w:color w:val="C00000"/>
          <w:sz w:val="40"/>
          <w:szCs w:val="40"/>
        </w:rPr>
        <w:t>Правило 5</w:t>
      </w:r>
      <w:r w:rsidRPr="00AB61FE">
        <w:rPr>
          <w:rFonts w:ascii="Times New Roman" w:hAnsi="Times New Roman" w:cs="Times New Roman"/>
          <w:sz w:val="40"/>
          <w:szCs w:val="40"/>
        </w:rPr>
        <w:t>. Нет плохих продуктов – есть плохие повара.</w:t>
      </w:r>
    </w:p>
    <w:p w:rsidR="009F1777" w:rsidRPr="00AB61FE" w:rsidRDefault="009F1777" w:rsidP="00395F7B">
      <w:pPr>
        <w:rPr>
          <w:sz w:val="40"/>
          <w:szCs w:val="40"/>
        </w:rPr>
      </w:pPr>
      <w:r>
        <w:rPr>
          <w:noProof/>
          <w:lang w:eastAsia="ru-RU"/>
        </w:rPr>
        <w:pict>
          <v:shape id="Рисунок 16" o:spid="_x0000_s1039" type="#_x0000_t75" style="position:absolute;margin-left:16.9pt;margin-top:6.45pt;width:180pt;height:148.25pt;z-index:-251659264;visibility:visible" wrapcoords="0 0 0 21418 21420 21418 21420 0 0 0">
            <v:imagedata r:id="rId19" o:title=""/>
            <w10:wrap type="through"/>
          </v:shape>
        </w:pict>
      </w:r>
      <w:r w:rsidRPr="00AB61FE">
        <w:rPr>
          <w:sz w:val="40"/>
          <w:szCs w:val="40"/>
          <w:lang w:eastAsia="ru-RU"/>
        </w:rPr>
        <w:t> </w:t>
      </w:r>
    </w:p>
    <w:p w:rsidR="009F1777" w:rsidRPr="00AB61FE" w:rsidRDefault="009F1777" w:rsidP="00395F7B">
      <w:pPr>
        <w:rPr>
          <w:sz w:val="40"/>
          <w:szCs w:val="40"/>
          <w:lang w:eastAsia="ru-RU"/>
        </w:rPr>
      </w:pPr>
      <w:r w:rsidRPr="00AB61FE">
        <w:rPr>
          <w:sz w:val="40"/>
          <w:szCs w:val="40"/>
          <w:lang w:eastAsia="ru-RU"/>
        </w:rPr>
        <w:t> </w:t>
      </w:r>
    </w:p>
    <w:p w:rsidR="009F1777" w:rsidRPr="00AB61FE" w:rsidRDefault="009F1777" w:rsidP="00395F7B">
      <w:pPr>
        <w:rPr>
          <w:sz w:val="40"/>
          <w:szCs w:val="40"/>
          <w:lang w:eastAsia="ru-RU"/>
        </w:rPr>
      </w:pPr>
    </w:p>
    <w:p w:rsidR="009F1777" w:rsidRPr="00AB61FE" w:rsidRDefault="009F1777" w:rsidP="00395F7B">
      <w:pPr>
        <w:rPr>
          <w:sz w:val="40"/>
          <w:szCs w:val="40"/>
          <w:lang w:eastAsia="ru-RU"/>
        </w:rPr>
      </w:pPr>
    </w:p>
    <w:p w:rsidR="009F1777" w:rsidRPr="00AB61FE" w:rsidRDefault="009F1777" w:rsidP="00395F7B">
      <w:pPr>
        <w:rPr>
          <w:sz w:val="40"/>
          <w:szCs w:val="40"/>
          <w:lang w:eastAsia="ru-RU"/>
        </w:rPr>
      </w:pPr>
    </w:p>
    <w:p w:rsidR="009F1777" w:rsidRPr="00AB61FE" w:rsidRDefault="009F1777" w:rsidP="00395F7B">
      <w:pPr>
        <w:rPr>
          <w:sz w:val="40"/>
          <w:szCs w:val="40"/>
          <w:lang w:eastAsia="ru-RU"/>
        </w:rPr>
      </w:pPr>
    </w:p>
    <w:p w:rsidR="009F1777" w:rsidRPr="00AB61FE" w:rsidRDefault="009F1777" w:rsidP="00395F7B">
      <w:pPr>
        <w:rPr>
          <w:sz w:val="40"/>
          <w:szCs w:val="40"/>
          <w:lang w:eastAsia="ru-RU"/>
        </w:rPr>
      </w:pPr>
    </w:p>
    <w:p w:rsidR="009F1777" w:rsidRPr="00AB61FE" w:rsidRDefault="009F1777" w:rsidP="00395F7B">
      <w:pPr>
        <w:rPr>
          <w:sz w:val="40"/>
          <w:szCs w:val="40"/>
          <w:lang w:eastAsia="ru-RU"/>
        </w:rPr>
      </w:pPr>
    </w:p>
    <w:p w:rsidR="009F1777" w:rsidRPr="00AB61FE" w:rsidRDefault="009F1777" w:rsidP="00395F7B">
      <w:pPr>
        <w:rPr>
          <w:sz w:val="40"/>
          <w:szCs w:val="40"/>
          <w:lang w:eastAsia="ru-RU"/>
        </w:rPr>
      </w:pPr>
    </w:p>
    <w:p w:rsidR="009F1777" w:rsidRPr="00AB61FE" w:rsidRDefault="009F1777" w:rsidP="00395F7B">
      <w:pPr>
        <w:rPr>
          <w:sz w:val="40"/>
          <w:szCs w:val="40"/>
          <w:lang w:eastAsia="ru-RU"/>
        </w:rPr>
      </w:pPr>
    </w:p>
    <w:p w:rsidR="009F1777" w:rsidRPr="00AB61FE" w:rsidRDefault="009F1777" w:rsidP="00395F7B">
      <w:pPr>
        <w:rPr>
          <w:sz w:val="40"/>
          <w:szCs w:val="40"/>
          <w:lang w:eastAsia="ru-RU"/>
        </w:rPr>
      </w:pPr>
    </w:p>
    <w:p w:rsidR="009F1777" w:rsidRPr="00AB61FE" w:rsidRDefault="009F1777" w:rsidP="00395F7B">
      <w:pPr>
        <w:rPr>
          <w:sz w:val="40"/>
          <w:szCs w:val="40"/>
          <w:lang w:eastAsia="ru-RU"/>
        </w:rPr>
      </w:pPr>
    </w:p>
    <w:p w:rsidR="009F1777" w:rsidRPr="00AB61FE" w:rsidRDefault="009F1777" w:rsidP="00395F7B">
      <w:pPr>
        <w:rPr>
          <w:sz w:val="40"/>
          <w:szCs w:val="40"/>
          <w:lang w:eastAsia="ru-RU"/>
        </w:rPr>
      </w:pPr>
    </w:p>
    <w:p w:rsidR="009F1777" w:rsidRDefault="009F1777" w:rsidP="00395F7B">
      <w:pPr>
        <w:rPr>
          <w:lang w:eastAsia="ru-RU"/>
        </w:rPr>
      </w:pPr>
    </w:p>
    <w:p w:rsidR="009F1777" w:rsidRDefault="009F1777" w:rsidP="00395F7B">
      <w:pPr>
        <w:rPr>
          <w:lang w:eastAsia="ru-RU"/>
        </w:rPr>
      </w:pPr>
    </w:p>
    <w:p w:rsidR="009F1777" w:rsidRDefault="009F1777" w:rsidP="00395F7B">
      <w:pPr>
        <w:rPr>
          <w:lang w:eastAsia="ru-RU"/>
        </w:rPr>
      </w:pPr>
    </w:p>
    <w:p w:rsidR="009F1777" w:rsidRDefault="009F1777" w:rsidP="00395F7B">
      <w:pPr>
        <w:rPr>
          <w:lang w:eastAsia="ru-RU"/>
        </w:rPr>
      </w:pPr>
    </w:p>
    <w:p w:rsidR="009F1777" w:rsidRDefault="009F1777" w:rsidP="00395F7B">
      <w:pPr>
        <w:rPr>
          <w:lang w:eastAsia="ru-RU"/>
        </w:rPr>
      </w:pPr>
    </w:p>
    <w:p w:rsidR="009F1777" w:rsidRPr="00395F7B" w:rsidRDefault="009F1777" w:rsidP="00395F7B"/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Default="009F1777"/>
    <w:p w:rsidR="009F1777" w:rsidRPr="00FE7F5C" w:rsidRDefault="009F1777" w:rsidP="00AB61F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FE7F5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Муниципальное автономное дошкольное учреждение Центр Развития Ребёнка детский сад № 50 города Тюмени</w:t>
      </w:r>
    </w:p>
    <w:p w:rsidR="009F1777" w:rsidRDefault="009F1777" w:rsidP="00810CBF">
      <w:pPr>
        <w:jc w:val="center"/>
      </w:pPr>
    </w:p>
    <w:p w:rsidR="009F1777" w:rsidRDefault="009F1777" w:rsidP="00810CBF">
      <w:pPr>
        <w:jc w:val="center"/>
      </w:pPr>
    </w:p>
    <w:p w:rsidR="009F1777" w:rsidRDefault="009F1777" w:rsidP="00810CBF">
      <w:pPr>
        <w:jc w:val="center"/>
      </w:pPr>
    </w:p>
    <w:p w:rsidR="009F1777" w:rsidRPr="00810CBF" w:rsidRDefault="009F1777" w:rsidP="00810CBF">
      <w:pPr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r w:rsidRPr="00810CBF">
        <w:rPr>
          <w:rFonts w:ascii="Times New Roman" w:hAnsi="Times New Roman" w:cs="Times New Roman"/>
          <w:color w:val="002060"/>
          <w:sz w:val="36"/>
          <w:szCs w:val="36"/>
        </w:rPr>
        <w:t>Памятка для родителей</w:t>
      </w:r>
    </w:p>
    <w:p w:rsidR="009F1777" w:rsidRPr="00810CBF" w:rsidRDefault="009F1777" w:rsidP="00810CBF">
      <w:pPr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color w:val="FF0000"/>
          <w:sz w:val="36"/>
          <w:szCs w:val="36"/>
        </w:rPr>
        <w:t>Как не надо кормить ребёнка</w:t>
      </w:r>
    </w:p>
    <w:p w:rsidR="009F1777" w:rsidRDefault="009F1777" w:rsidP="00810CBF">
      <w:r>
        <w:rPr>
          <w:noProof/>
          <w:lang w:eastAsia="ru-RU"/>
        </w:rPr>
        <w:pict>
          <v:shape id="Рисунок 17" o:spid="_x0000_s1040" type="#_x0000_t75" style="position:absolute;margin-left:40.75pt;margin-top:21.3pt;width:161.4pt;height:159.75pt;z-index:-251658240;visibility:visible" wrapcoords="0 0 0 21499 21480 21499 21480 0 0 0">
            <v:imagedata r:id="rId20" o:title=""/>
            <w10:wrap type="through"/>
          </v:shape>
        </w:pict>
      </w:r>
    </w:p>
    <w:p w:rsidR="009F1777" w:rsidRDefault="009F1777" w:rsidP="00810CBF"/>
    <w:p w:rsidR="009F1777" w:rsidRDefault="009F1777" w:rsidP="00810CBF">
      <w:pPr>
        <w:shd w:val="clear" w:color="auto" w:fill="FFFFFF"/>
        <w:spacing w:after="0" w:line="240" w:lineRule="auto"/>
        <w:jc w:val="center"/>
        <w:outlineLvl w:val="0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</w:p>
    <w:p w:rsidR="009F1777" w:rsidRDefault="009F1777" w:rsidP="00810CBF">
      <w:pPr>
        <w:shd w:val="clear" w:color="auto" w:fill="FFFFFF"/>
        <w:spacing w:after="0" w:line="240" w:lineRule="auto"/>
        <w:jc w:val="center"/>
        <w:outlineLvl w:val="0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</w:p>
    <w:p w:rsidR="009F1777" w:rsidRDefault="009F1777" w:rsidP="00810CBF">
      <w:pPr>
        <w:shd w:val="clear" w:color="auto" w:fill="FFFFFF"/>
        <w:spacing w:after="0" w:line="240" w:lineRule="auto"/>
        <w:jc w:val="center"/>
        <w:outlineLvl w:val="0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</w:p>
    <w:p w:rsidR="009F1777" w:rsidRDefault="009F1777" w:rsidP="00810CBF">
      <w:pPr>
        <w:shd w:val="clear" w:color="auto" w:fill="FFFFFF"/>
        <w:spacing w:after="0" w:line="240" w:lineRule="auto"/>
        <w:jc w:val="center"/>
        <w:outlineLvl w:val="0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</w:p>
    <w:p w:rsidR="009F1777" w:rsidRDefault="009F1777" w:rsidP="00810CBF">
      <w:pPr>
        <w:shd w:val="clear" w:color="auto" w:fill="FFFFFF"/>
        <w:spacing w:after="0" w:line="240" w:lineRule="auto"/>
        <w:jc w:val="center"/>
        <w:outlineLvl w:val="0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</w:p>
    <w:p w:rsidR="009F1777" w:rsidRDefault="009F1777" w:rsidP="00810CBF">
      <w:pPr>
        <w:shd w:val="clear" w:color="auto" w:fill="FFFFFF"/>
        <w:spacing w:after="0" w:line="240" w:lineRule="auto"/>
        <w:jc w:val="center"/>
        <w:outlineLvl w:val="0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</w:p>
    <w:p w:rsidR="009F1777" w:rsidRDefault="009F1777" w:rsidP="00810CBF">
      <w:pPr>
        <w:shd w:val="clear" w:color="auto" w:fill="FFFFFF"/>
        <w:spacing w:after="0" w:line="240" w:lineRule="auto"/>
        <w:jc w:val="center"/>
        <w:outlineLvl w:val="0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</w:p>
    <w:p w:rsidR="009F1777" w:rsidRDefault="009F1777" w:rsidP="00810CBF">
      <w:pPr>
        <w:shd w:val="clear" w:color="auto" w:fill="FFFFFF"/>
        <w:spacing w:after="0" w:line="240" w:lineRule="auto"/>
        <w:jc w:val="center"/>
        <w:outlineLvl w:val="0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</w:p>
    <w:p w:rsidR="009F1777" w:rsidRDefault="009F1777" w:rsidP="00810CBF">
      <w:pPr>
        <w:shd w:val="clear" w:color="auto" w:fill="FFFFFF"/>
        <w:spacing w:after="0" w:line="240" w:lineRule="auto"/>
        <w:jc w:val="center"/>
        <w:outlineLvl w:val="0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</w:p>
    <w:p w:rsidR="009F1777" w:rsidRDefault="009F1777" w:rsidP="00810CBF">
      <w:pPr>
        <w:shd w:val="clear" w:color="auto" w:fill="FFFFFF"/>
        <w:spacing w:after="0" w:line="240" w:lineRule="auto"/>
        <w:jc w:val="center"/>
        <w:outlineLvl w:val="0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</w:p>
    <w:p w:rsidR="009F1777" w:rsidRDefault="009F1777" w:rsidP="00810CBF">
      <w:pPr>
        <w:shd w:val="clear" w:color="auto" w:fill="FFFFFF"/>
        <w:spacing w:after="0" w:line="240" w:lineRule="auto"/>
        <w:jc w:val="center"/>
        <w:outlineLvl w:val="0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  <w:r w:rsidRPr="005730A2"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  <w:t>Воспитатель</w:t>
      </w:r>
    </w:p>
    <w:p w:rsidR="009F1777" w:rsidRPr="005730A2" w:rsidRDefault="009F1777" w:rsidP="00810CBF">
      <w:pPr>
        <w:shd w:val="clear" w:color="auto" w:fill="FFFFFF"/>
        <w:spacing w:after="0" w:line="240" w:lineRule="auto"/>
        <w:jc w:val="center"/>
        <w:outlineLvl w:val="0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  <w:r w:rsidRPr="005730A2"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  <w:t>Ямщикова</w:t>
      </w:r>
    </w:p>
    <w:p w:rsidR="009F1777" w:rsidRPr="005730A2" w:rsidRDefault="009F1777" w:rsidP="00810CBF">
      <w:pPr>
        <w:shd w:val="clear" w:color="auto" w:fill="FFFFFF"/>
        <w:spacing w:after="0" w:line="240" w:lineRule="auto"/>
        <w:jc w:val="center"/>
        <w:outlineLvl w:val="0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  <w:r w:rsidRPr="005730A2"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  <w:t>Лилия Александровна</w:t>
      </w:r>
    </w:p>
    <w:p w:rsidR="009F1777" w:rsidRDefault="009F1777" w:rsidP="00810CBF">
      <w:pPr>
        <w:jc w:val="center"/>
        <w:rPr>
          <w:noProof/>
          <w:color w:val="7030A0"/>
          <w:lang w:eastAsia="ru-RU"/>
        </w:rPr>
      </w:pPr>
    </w:p>
    <w:p w:rsidR="009F1777" w:rsidRDefault="009F1777" w:rsidP="00810CBF">
      <w:pPr>
        <w:shd w:val="clear" w:color="auto" w:fill="FFFFFF"/>
        <w:spacing w:after="0" w:line="240" w:lineRule="auto"/>
        <w:jc w:val="center"/>
        <w:outlineLvl w:val="0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  <w:r w:rsidRPr="005730A2"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  <w:t xml:space="preserve">Воспитатель </w:t>
      </w:r>
    </w:p>
    <w:p w:rsidR="009F1777" w:rsidRDefault="009F1777" w:rsidP="00810CBF">
      <w:pPr>
        <w:jc w:val="center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  <w:r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  <w:t>Труфанова</w:t>
      </w:r>
    </w:p>
    <w:p w:rsidR="009F1777" w:rsidRDefault="009F1777" w:rsidP="00810CBF">
      <w:pPr>
        <w:jc w:val="center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  <w:r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  <w:t>Марина Викторовна</w:t>
      </w:r>
    </w:p>
    <w:p w:rsidR="009F1777" w:rsidRPr="00A91EF8" w:rsidRDefault="009F1777" w:rsidP="00C02CE6">
      <w:pPr>
        <w:jc w:val="center"/>
        <w:rPr>
          <w:rFonts w:ascii="Times New Roman" w:hAnsi="Times New Roman" w:cs="Times New Roman"/>
          <w:b/>
          <w:bCs/>
          <w:i/>
          <w:iCs/>
          <w:color w:val="00B050"/>
          <w:sz w:val="32"/>
          <w:szCs w:val="32"/>
        </w:rPr>
      </w:pPr>
      <w:r w:rsidRPr="00A91EF8">
        <w:rPr>
          <w:rFonts w:ascii="Times New Roman" w:hAnsi="Times New Roman" w:cs="Times New Roman"/>
          <w:b/>
          <w:bCs/>
          <w:i/>
          <w:iCs/>
          <w:color w:val="00B050"/>
          <w:sz w:val="32"/>
          <w:szCs w:val="32"/>
        </w:rPr>
        <w:t>Семь великих и обязательных «НЕ»</w:t>
      </w:r>
    </w:p>
    <w:p w:rsidR="009F1777" w:rsidRPr="00AB61FE" w:rsidRDefault="009F1777" w:rsidP="00810CBF">
      <w:pPr>
        <w:rPr>
          <w:rFonts w:ascii="Times New Roman" w:hAnsi="Times New Roman" w:cs="Times New Roman"/>
          <w:sz w:val="28"/>
          <w:szCs w:val="28"/>
        </w:rPr>
      </w:pPr>
      <w:r w:rsidRPr="00AB61FE">
        <w:rPr>
          <w:rFonts w:ascii="Times New Roman" w:hAnsi="Times New Roman" w:cs="Times New Roman"/>
          <w:color w:val="FF0000"/>
          <w:sz w:val="28"/>
          <w:szCs w:val="28"/>
        </w:rPr>
        <w:t>Не принуждать</w:t>
      </w:r>
      <w:r w:rsidRPr="00AB61FE">
        <w:rPr>
          <w:rFonts w:ascii="Times New Roman" w:hAnsi="Times New Roman" w:cs="Times New Roman"/>
          <w:sz w:val="28"/>
          <w:szCs w:val="28"/>
        </w:rPr>
        <w:t>. Поймем и запомним: пищевое насилие – одно из самых страшных насилий над организмом и личностью, вред и физический, и психологический. Если ребенок не хочет есть, значит, ему в данный момент есть не нужно! Если не хочет есть что-то определенное, значит, не нужно именно этого! Никаких принуждений в еде! Никакого «откармлевания»! Ребенок не сельскохозяйственное животное! Отсутствие аппетита при болезни есть знак, что организм нуждается вовнутренней очистки, сам хочет поголодать, и в этом случае голос инстинкта вернее любого врачебного предписания.</w:t>
      </w:r>
    </w:p>
    <w:p w:rsidR="009F1777" w:rsidRPr="00AB61FE" w:rsidRDefault="009F1777" w:rsidP="00810CBF">
      <w:pPr>
        <w:rPr>
          <w:rFonts w:ascii="Times New Roman" w:hAnsi="Times New Roman" w:cs="Times New Roman"/>
          <w:sz w:val="28"/>
          <w:szCs w:val="28"/>
        </w:rPr>
      </w:pPr>
      <w:r w:rsidRPr="00AB61FE">
        <w:rPr>
          <w:rFonts w:ascii="Times New Roman" w:hAnsi="Times New Roman" w:cs="Times New Roman"/>
          <w:color w:val="C00000"/>
          <w:sz w:val="28"/>
          <w:szCs w:val="28"/>
        </w:rPr>
        <w:t>Не навязывать</w:t>
      </w:r>
      <w:r w:rsidRPr="00AB61FE">
        <w:rPr>
          <w:rFonts w:ascii="Times New Roman" w:hAnsi="Times New Roman" w:cs="Times New Roman"/>
          <w:sz w:val="28"/>
          <w:szCs w:val="28"/>
        </w:rPr>
        <w:t>. Прекратить насилие в мягкой форме: уговоры, принуждения, настойчивые повторения предложения.</w:t>
      </w:r>
    </w:p>
    <w:p w:rsidR="009F1777" w:rsidRPr="00AB61FE" w:rsidRDefault="009F1777" w:rsidP="00810CBF">
      <w:pPr>
        <w:rPr>
          <w:rFonts w:ascii="Times New Roman" w:hAnsi="Times New Roman" w:cs="Times New Roman"/>
          <w:sz w:val="28"/>
          <w:szCs w:val="28"/>
        </w:rPr>
      </w:pPr>
      <w:r w:rsidRPr="00AB61FE">
        <w:rPr>
          <w:rFonts w:ascii="Times New Roman" w:hAnsi="Times New Roman" w:cs="Times New Roman"/>
          <w:color w:val="FF0000"/>
          <w:sz w:val="28"/>
          <w:szCs w:val="28"/>
        </w:rPr>
        <w:t xml:space="preserve">Не ублажать. </w:t>
      </w:r>
      <w:r w:rsidRPr="00AB61FE">
        <w:rPr>
          <w:rFonts w:ascii="Times New Roman" w:hAnsi="Times New Roman" w:cs="Times New Roman"/>
          <w:sz w:val="28"/>
          <w:szCs w:val="28"/>
        </w:rPr>
        <w:t>Еда – не средство добиться послушания и не средство наслаждения; еда средство жить. Здоровое удовольствие от еды, конечно, необходимо, но оно должно происходить только от здорового аппетита. Конфетками вы только добьетесь избалованности и извращения вкуса, равно как и нарушения обмена веществ.</w:t>
      </w:r>
    </w:p>
    <w:p w:rsidR="009F1777" w:rsidRPr="00AB61FE" w:rsidRDefault="009F1777" w:rsidP="00810CBF">
      <w:pPr>
        <w:rPr>
          <w:rFonts w:ascii="Times New Roman" w:hAnsi="Times New Roman" w:cs="Times New Roman"/>
          <w:sz w:val="28"/>
          <w:szCs w:val="28"/>
        </w:rPr>
      </w:pPr>
      <w:r w:rsidRPr="00AB61FE">
        <w:rPr>
          <w:rFonts w:ascii="Times New Roman" w:hAnsi="Times New Roman" w:cs="Times New Roman"/>
          <w:color w:val="FF0000"/>
          <w:sz w:val="28"/>
          <w:szCs w:val="28"/>
        </w:rPr>
        <w:t>Не торопить.</w:t>
      </w:r>
      <w:r w:rsidRPr="00AB61FE">
        <w:rPr>
          <w:rFonts w:ascii="Times New Roman" w:hAnsi="Times New Roman" w:cs="Times New Roman"/>
          <w:sz w:val="28"/>
          <w:szCs w:val="28"/>
        </w:rPr>
        <w:t xml:space="preserve"> Еда – не тушение пожара. Темп еды – дело сугубо личное. Спешка в еде всегда вредна, а перерывы в жевании необходимы даже корове. Если приходится спешить куда-нибудь, то пусть ребенок лучше не доест, чем в суматохе и панике проглотит еще один недожеванный кусок.</w:t>
      </w:r>
    </w:p>
    <w:p w:rsidR="009F1777" w:rsidRPr="00AB61FE" w:rsidRDefault="009F1777" w:rsidP="00810CBF">
      <w:pPr>
        <w:rPr>
          <w:rFonts w:ascii="Times New Roman" w:hAnsi="Times New Roman" w:cs="Times New Roman"/>
          <w:sz w:val="28"/>
          <w:szCs w:val="28"/>
        </w:rPr>
      </w:pPr>
      <w:r w:rsidRPr="00AB61FE">
        <w:rPr>
          <w:rFonts w:ascii="Times New Roman" w:hAnsi="Times New Roman" w:cs="Times New Roman"/>
          <w:color w:val="C00000"/>
          <w:sz w:val="28"/>
          <w:szCs w:val="28"/>
        </w:rPr>
        <w:t>Не отвлекать.</w:t>
      </w:r>
      <w:r w:rsidRPr="00AB61FE">
        <w:rPr>
          <w:rFonts w:ascii="Times New Roman" w:hAnsi="Times New Roman" w:cs="Times New Roman"/>
          <w:sz w:val="28"/>
          <w:szCs w:val="28"/>
        </w:rPr>
        <w:t xml:space="preserve"> Пока ребенок ест, телевизор должен быть выключен, а новая игрушка припрятана. Однако если ребенок отвлекается от еды сам, не протестуйте и не понукайте: значит, он не голоден.</w:t>
      </w:r>
    </w:p>
    <w:p w:rsidR="009F1777" w:rsidRPr="00AB61FE" w:rsidRDefault="009F1777" w:rsidP="00810CBF">
      <w:pPr>
        <w:rPr>
          <w:rFonts w:ascii="Times New Roman" w:hAnsi="Times New Roman" w:cs="Times New Roman"/>
          <w:sz w:val="28"/>
          <w:szCs w:val="28"/>
        </w:rPr>
      </w:pPr>
      <w:r w:rsidRPr="00AB61FE">
        <w:rPr>
          <w:rFonts w:ascii="Times New Roman" w:hAnsi="Times New Roman" w:cs="Times New Roman"/>
          <w:color w:val="FF0000"/>
          <w:sz w:val="28"/>
          <w:szCs w:val="28"/>
        </w:rPr>
        <w:t>Не потакать, но понять</w:t>
      </w:r>
      <w:r w:rsidRPr="00AB61FE">
        <w:rPr>
          <w:rFonts w:ascii="Times New Roman" w:hAnsi="Times New Roman" w:cs="Times New Roman"/>
          <w:sz w:val="28"/>
          <w:szCs w:val="28"/>
        </w:rPr>
        <w:t>. Нельзя позволять ребенку есть что попало и в каком угодно количестве (например, неограниченные дозы варенья или мороженного). Не должно быть пищевых принуждений, но должны быть пищевые запреты, особенно при диатезах и аллергиях. Соблюдение всех прочих «не» избавит вас от множества дополнительных проблем.</w:t>
      </w:r>
    </w:p>
    <w:p w:rsidR="009F1777" w:rsidRPr="00AB61FE" w:rsidRDefault="009F1777" w:rsidP="00810CBF">
      <w:pPr>
        <w:rPr>
          <w:rFonts w:ascii="Times New Roman" w:hAnsi="Times New Roman" w:cs="Times New Roman"/>
          <w:sz w:val="28"/>
          <w:szCs w:val="28"/>
        </w:rPr>
      </w:pPr>
      <w:r w:rsidRPr="00AB61FE">
        <w:rPr>
          <w:rFonts w:ascii="Times New Roman" w:hAnsi="Times New Roman" w:cs="Times New Roman"/>
          <w:color w:val="FF0000"/>
          <w:sz w:val="28"/>
          <w:szCs w:val="28"/>
        </w:rPr>
        <w:t>Не тревожиться и не тревожить</w:t>
      </w:r>
      <w:r w:rsidRPr="00AB61FE">
        <w:rPr>
          <w:rFonts w:ascii="Times New Roman" w:hAnsi="Times New Roman" w:cs="Times New Roman"/>
          <w:sz w:val="28"/>
          <w:szCs w:val="28"/>
        </w:rPr>
        <w:t>. Никакой тревоги, никакого беспокойства по поводу того, поел ребенок вовремя и сколько. Следите только за качеством пищи. Не приставайте, не спрашивайте: «Ты поел? Хочешь есть?» Пусть попросит, пусть потребует сам, когда захочет.Если ребенок постарше, то вы можете сообщить ему, что завтрак, обед или ужин готов, предложить поесть – все, более ничего. Еда перед тобой: ешь, если хочешь.</w:t>
      </w:r>
    </w:p>
    <w:p w:rsidR="009F1777" w:rsidRPr="00AB61FE" w:rsidRDefault="009F1777" w:rsidP="00810CBF">
      <w:pPr>
        <w:rPr>
          <w:rFonts w:ascii="Times New Roman" w:hAnsi="Times New Roman" w:cs="Times New Roman"/>
          <w:sz w:val="28"/>
          <w:szCs w:val="28"/>
        </w:rPr>
      </w:pPr>
    </w:p>
    <w:p w:rsidR="009F1777" w:rsidRPr="00AB61FE" w:rsidRDefault="009F1777" w:rsidP="00810CBF">
      <w:pPr>
        <w:rPr>
          <w:rFonts w:ascii="Times New Roman" w:hAnsi="Times New Roman" w:cs="Times New Roman"/>
          <w:sz w:val="28"/>
          <w:szCs w:val="28"/>
        </w:rPr>
      </w:pPr>
    </w:p>
    <w:p w:rsidR="009F1777" w:rsidRPr="00AB61FE" w:rsidRDefault="009F1777" w:rsidP="00810CBF">
      <w:pPr>
        <w:rPr>
          <w:rFonts w:ascii="Times New Roman" w:hAnsi="Times New Roman" w:cs="Times New Roman"/>
          <w:sz w:val="28"/>
          <w:szCs w:val="28"/>
        </w:rPr>
      </w:pPr>
    </w:p>
    <w:p w:rsidR="009F1777" w:rsidRPr="00AB61FE" w:rsidRDefault="009F1777" w:rsidP="00810CBF">
      <w:pPr>
        <w:rPr>
          <w:rFonts w:ascii="Times New Roman" w:hAnsi="Times New Roman" w:cs="Times New Roman"/>
          <w:sz w:val="28"/>
          <w:szCs w:val="28"/>
        </w:rPr>
      </w:pPr>
    </w:p>
    <w:p w:rsidR="009F1777" w:rsidRPr="00AB61FE" w:rsidRDefault="009F1777" w:rsidP="00810CBF">
      <w:pPr>
        <w:rPr>
          <w:rFonts w:ascii="Times New Roman" w:hAnsi="Times New Roman" w:cs="Times New Roman"/>
          <w:sz w:val="28"/>
          <w:szCs w:val="28"/>
        </w:rPr>
      </w:pPr>
    </w:p>
    <w:p w:rsidR="009F1777" w:rsidRPr="00AB61FE" w:rsidRDefault="009F1777" w:rsidP="00810CBF">
      <w:pPr>
        <w:rPr>
          <w:rFonts w:ascii="Times New Roman" w:hAnsi="Times New Roman" w:cs="Times New Roman"/>
          <w:sz w:val="28"/>
          <w:szCs w:val="28"/>
        </w:rPr>
      </w:pPr>
    </w:p>
    <w:p w:rsidR="009F1777" w:rsidRPr="00AB61FE" w:rsidRDefault="009F1777" w:rsidP="00810CBF">
      <w:pPr>
        <w:rPr>
          <w:rFonts w:ascii="Times New Roman" w:hAnsi="Times New Roman" w:cs="Times New Roman"/>
          <w:sz w:val="28"/>
          <w:szCs w:val="28"/>
        </w:rPr>
      </w:pPr>
    </w:p>
    <w:p w:rsidR="009F1777" w:rsidRPr="00AB61FE" w:rsidRDefault="009F1777" w:rsidP="00810CBF">
      <w:pPr>
        <w:rPr>
          <w:rFonts w:ascii="Times New Roman" w:hAnsi="Times New Roman" w:cs="Times New Roman"/>
          <w:sz w:val="28"/>
          <w:szCs w:val="28"/>
        </w:rPr>
      </w:pPr>
    </w:p>
    <w:p w:rsidR="009F1777" w:rsidRPr="00AB61FE" w:rsidRDefault="009F1777" w:rsidP="00810CBF">
      <w:pPr>
        <w:rPr>
          <w:rFonts w:ascii="Times New Roman" w:hAnsi="Times New Roman" w:cs="Times New Roman"/>
          <w:sz w:val="28"/>
          <w:szCs w:val="28"/>
        </w:rPr>
      </w:pPr>
    </w:p>
    <w:p w:rsidR="009F1777" w:rsidRDefault="009F1777" w:rsidP="00810CBF">
      <w:pPr>
        <w:rPr>
          <w:rFonts w:ascii="Times New Roman" w:hAnsi="Times New Roman" w:cs="Times New Roman"/>
          <w:sz w:val="28"/>
          <w:szCs w:val="28"/>
        </w:rPr>
      </w:pPr>
    </w:p>
    <w:p w:rsidR="009F1777" w:rsidRDefault="009F1777" w:rsidP="00810CBF">
      <w:pPr>
        <w:rPr>
          <w:rFonts w:ascii="Times New Roman" w:hAnsi="Times New Roman" w:cs="Times New Roman"/>
          <w:sz w:val="28"/>
          <w:szCs w:val="28"/>
        </w:rPr>
      </w:pPr>
    </w:p>
    <w:p w:rsidR="009F1777" w:rsidRDefault="009F1777" w:rsidP="00810CBF">
      <w:pPr>
        <w:rPr>
          <w:rFonts w:ascii="Times New Roman" w:hAnsi="Times New Roman" w:cs="Times New Roman"/>
          <w:sz w:val="28"/>
          <w:szCs w:val="28"/>
        </w:rPr>
      </w:pPr>
    </w:p>
    <w:p w:rsidR="009F1777" w:rsidRDefault="009F1777" w:rsidP="00810CBF">
      <w:pPr>
        <w:rPr>
          <w:rFonts w:ascii="Times New Roman" w:hAnsi="Times New Roman" w:cs="Times New Roman"/>
          <w:sz w:val="28"/>
          <w:szCs w:val="28"/>
        </w:rPr>
      </w:pPr>
    </w:p>
    <w:p w:rsidR="009F1777" w:rsidRDefault="009F1777" w:rsidP="00810CBF">
      <w:pPr>
        <w:rPr>
          <w:rFonts w:ascii="Times New Roman" w:hAnsi="Times New Roman" w:cs="Times New Roman"/>
          <w:sz w:val="28"/>
          <w:szCs w:val="28"/>
        </w:rPr>
      </w:pPr>
    </w:p>
    <w:p w:rsidR="009F1777" w:rsidRDefault="009F1777" w:rsidP="00810CBF">
      <w:pPr>
        <w:rPr>
          <w:rFonts w:ascii="Times New Roman" w:hAnsi="Times New Roman" w:cs="Times New Roman"/>
          <w:sz w:val="28"/>
          <w:szCs w:val="28"/>
        </w:rPr>
      </w:pPr>
    </w:p>
    <w:p w:rsidR="009F1777" w:rsidRDefault="009F1777" w:rsidP="00810CBF">
      <w:pPr>
        <w:rPr>
          <w:rFonts w:ascii="Times New Roman" w:hAnsi="Times New Roman" w:cs="Times New Roman"/>
          <w:sz w:val="28"/>
          <w:szCs w:val="28"/>
        </w:rPr>
      </w:pPr>
    </w:p>
    <w:p w:rsidR="009F1777" w:rsidRDefault="009F1777" w:rsidP="00810CBF">
      <w:pPr>
        <w:rPr>
          <w:rFonts w:ascii="Times New Roman" w:hAnsi="Times New Roman" w:cs="Times New Roman"/>
          <w:sz w:val="28"/>
          <w:szCs w:val="28"/>
        </w:rPr>
      </w:pPr>
    </w:p>
    <w:p w:rsidR="009F1777" w:rsidRDefault="009F1777" w:rsidP="00810CBF">
      <w:pPr>
        <w:rPr>
          <w:rFonts w:ascii="Times New Roman" w:hAnsi="Times New Roman" w:cs="Times New Roman"/>
          <w:sz w:val="28"/>
          <w:szCs w:val="28"/>
        </w:rPr>
      </w:pPr>
    </w:p>
    <w:p w:rsidR="009F1777" w:rsidRDefault="009F1777" w:rsidP="00810CBF">
      <w:pPr>
        <w:rPr>
          <w:rFonts w:ascii="Times New Roman" w:hAnsi="Times New Roman" w:cs="Times New Roman"/>
          <w:sz w:val="28"/>
          <w:szCs w:val="28"/>
        </w:rPr>
      </w:pPr>
    </w:p>
    <w:p w:rsidR="009F1777" w:rsidRDefault="009F1777" w:rsidP="00810CBF">
      <w:pPr>
        <w:rPr>
          <w:rFonts w:ascii="Times New Roman" w:hAnsi="Times New Roman" w:cs="Times New Roman"/>
          <w:sz w:val="28"/>
          <w:szCs w:val="28"/>
        </w:rPr>
      </w:pPr>
    </w:p>
    <w:p w:rsidR="009F1777" w:rsidRDefault="009F1777" w:rsidP="00810CBF">
      <w:pPr>
        <w:rPr>
          <w:rFonts w:ascii="Times New Roman" w:hAnsi="Times New Roman" w:cs="Times New Roman"/>
          <w:sz w:val="28"/>
          <w:szCs w:val="28"/>
        </w:rPr>
      </w:pPr>
    </w:p>
    <w:p w:rsidR="009F1777" w:rsidRDefault="009F1777" w:rsidP="00810CBF">
      <w:pPr>
        <w:rPr>
          <w:rFonts w:ascii="Times New Roman" w:hAnsi="Times New Roman" w:cs="Times New Roman"/>
          <w:sz w:val="28"/>
          <w:szCs w:val="28"/>
        </w:rPr>
      </w:pPr>
    </w:p>
    <w:p w:rsidR="009F1777" w:rsidRDefault="009F1777" w:rsidP="00810CBF">
      <w:pPr>
        <w:rPr>
          <w:rFonts w:ascii="Times New Roman" w:hAnsi="Times New Roman" w:cs="Times New Roman"/>
          <w:sz w:val="28"/>
          <w:szCs w:val="28"/>
        </w:rPr>
      </w:pPr>
    </w:p>
    <w:p w:rsidR="009F1777" w:rsidRDefault="009F1777" w:rsidP="00810CBF">
      <w:pPr>
        <w:rPr>
          <w:rFonts w:ascii="Times New Roman" w:hAnsi="Times New Roman" w:cs="Times New Roman"/>
          <w:sz w:val="28"/>
          <w:szCs w:val="28"/>
        </w:rPr>
      </w:pPr>
    </w:p>
    <w:p w:rsidR="009F1777" w:rsidRDefault="009F1777" w:rsidP="00810CBF">
      <w:pPr>
        <w:rPr>
          <w:rFonts w:ascii="Times New Roman" w:hAnsi="Times New Roman" w:cs="Times New Roman"/>
          <w:sz w:val="28"/>
          <w:szCs w:val="28"/>
        </w:rPr>
      </w:pPr>
    </w:p>
    <w:p w:rsidR="009F1777" w:rsidRDefault="009F1777" w:rsidP="00810CBF">
      <w:pPr>
        <w:rPr>
          <w:rFonts w:ascii="Times New Roman" w:hAnsi="Times New Roman" w:cs="Times New Roman"/>
          <w:sz w:val="28"/>
          <w:szCs w:val="28"/>
        </w:rPr>
      </w:pPr>
    </w:p>
    <w:p w:rsidR="009F1777" w:rsidRDefault="009F1777" w:rsidP="00810CBF">
      <w:pPr>
        <w:rPr>
          <w:rFonts w:ascii="Times New Roman" w:hAnsi="Times New Roman" w:cs="Times New Roman"/>
          <w:sz w:val="28"/>
          <w:szCs w:val="28"/>
        </w:rPr>
      </w:pPr>
    </w:p>
    <w:p w:rsidR="009F1777" w:rsidRDefault="009F1777" w:rsidP="00810CBF">
      <w:pPr>
        <w:rPr>
          <w:rFonts w:ascii="Times New Roman" w:hAnsi="Times New Roman" w:cs="Times New Roman"/>
          <w:sz w:val="28"/>
          <w:szCs w:val="28"/>
        </w:rPr>
      </w:pPr>
    </w:p>
    <w:p w:rsidR="009F1777" w:rsidRDefault="009F1777" w:rsidP="00810CBF">
      <w:pPr>
        <w:rPr>
          <w:rFonts w:ascii="Times New Roman" w:hAnsi="Times New Roman" w:cs="Times New Roman"/>
          <w:sz w:val="28"/>
          <w:szCs w:val="28"/>
        </w:rPr>
      </w:pPr>
    </w:p>
    <w:p w:rsidR="009F1777" w:rsidRDefault="009F1777" w:rsidP="00810CBF">
      <w:pPr>
        <w:rPr>
          <w:rFonts w:ascii="Times New Roman" w:hAnsi="Times New Roman" w:cs="Times New Roman"/>
          <w:sz w:val="28"/>
          <w:szCs w:val="28"/>
        </w:rPr>
      </w:pPr>
    </w:p>
    <w:p w:rsidR="009F1777" w:rsidRDefault="009F1777" w:rsidP="00810CBF">
      <w:pPr>
        <w:rPr>
          <w:rFonts w:ascii="Times New Roman" w:hAnsi="Times New Roman" w:cs="Times New Roman"/>
          <w:sz w:val="28"/>
          <w:szCs w:val="28"/>
        </w:rPr>
      </w:pPr>
    </w:p>
    <w:p w:rsidR="009F1777" w:rsidRDefault="009F1777" w:rsidP="00810CBF">
      <w:pPr>
        <w:rPr>
          <w:rFonts w:ascii="Times New Roman" w:hAnsi="Times New Roman" w:cs="Times New Roman"/>
          <w:sz w:val="28"/>
          <w:szCs w:val="28"/>
        </w:rPr>
      </w:pPr>
    </w:p>
    <w:p w:rsidR="009F1777" w:rsidRDefault="009F1777" w:rsidP="00810CBF">
      <w:pPr>
        <w:rPr>
          <w:rFonts w:ascii="Times New Roman" w:hAnsi="Times New Roman" w:cs="Times New Roman"/>
          <w:sz w:val="28"/>
          <w:szCs w:val="28"/>
        </w:rPr>
      </w:pPr>
    </w:p>
    <w:p w:rsidR="009F1777" w:rsidRDefault="009F1777" w:rsidP="00810CBF">
      <w:pPr>
        <w:rPr>
          <w:rFonts w:ascii="Times New Roman" w:hAnsi="Times New Roman" w:cs="Times New Roman"/>
          <w:sz w:val="28"/>
          <w:szCs w:val="28"/>
        </w:rPr>
      </w:pPr>
    </w:p>
    <w:p w:rsidR="009F1777" w:rsidRDefault="009F1777" w:rsidP="00810CBF">
      <w:pPr>
        <w:rPr>
          <w:rFonts w:ascii="Times New Roman" w:hAnsi="Times New Roman" w:cs="Times New Roman"/>
          <w:sz w:val="28"/>
          <w:szCs w:val="28"/>
        </w:rPr>
      </w:pPr>
    </w:p>
    <w:p w:rsidR="009F1777" w:rsidRDefault="009F1777" w:rsidP="00810CBF">
      <w:pPr>
        <w:rPr>
          <w:rFonts w:ascii="Times New Roman" w:hAnsi="Times New Roman" w:cs="Times New Roman"/>
          <w:sz w:val="28"/>
          <w:szCs w:val="28"/>
        </w:rPr>
      </w:pPr>
    </w:p>
    <w:p w:rsidR="009F1777" w:rsidRDefault="009F1777" w:rsidP="00810CBF">
      <w:pPr>
        <w:rPr>
          <w:rFonts w:ascii="Times New Roman" w:hAnsi="Times New Roman" w:cs="Times New Roman"/>
          <w:sz w:val="28"/>
          <w:szCs w:val="28"/>
        </w:rPr>
      </w:pPr>
    </w:p>
    <w:p w:rsidR="009F1777" w:rsidRDefault="009F1777" w:rsidP="00810CBF">
      <w:pPr>
        <w:rPr>
          <w:rFonts w:ascii="Times New Roman" w:hAnsi="Times New Roman" w:cs="Times New Roman"/>
          <w:sz w:val="28"/>
          <w:szCs w:val="28"/>
        </w:rPr>
      </w:pPr>
    </w:p>
    <w:p w:rsidR="009F1777" w:rsidRDefault="009F1777" w:rsidP="00810CBF">
      <w:pPr>
        <w:rPr>
          <w:rFonts w:ascii="Times New Roman" w:hAnsi="Times New Roman" w:cs="Times New Roman"/>
          <w:sz w:val="28"/>
          <w:szCs w:val="28"/>
        </w:rPr>
      </w:pPr>
    </w:p>
    <w:p w:rsidR="009F1777" w:rsidRDefault="009F1777" w:rsidP="00810CBF">
      <w:pPr>
        <w:rPr>
          <w:rFonts w:ascii="Times New Roman" w:hAnsi="Times New Roman" w:cs="Times New Roman"/>
          <w:sz w:val="28"/>
          <w:szCs w:val="28"/>
        </w:rPr>
      </w:pPr>
    </w:p>
    <w:p w:rsidR="009F1777" w:rsidRDefault="009F1777" w:rsidP="00810CBF">
      <w:pPr>
        <w:rPr>
          <w:rFonts w:ascii="Times New Roman" w:hAnsi="Times New Roman" w:cs="Times New Roman"/>
          <w:sz w:val="28"/>
          <w:szCs w:val="28"/>
        </w:rPr>
      </w:pPr>
    </w:p>
    <w:p w:rsidR="009F1777" w:rsidRDefault="009F1777" w:rsidP="00810CBF">
      <w:pPr>
        <w:rPr>
          <w:rFonts w:ascii="Times New Roman" w:hAnsi="Times New Roman" w:cs="Times New Roman"/>
          <w:sz w:val="28"/>
          <w:szCs w:val="28"/>
        </w:rPr>
      </w:pPr>
    </w:p>
    <w:p w:rsidR="009F1777" w:rsidRDefault="009F1777" w:rsidP="00810CBF">
      <w:pPr>
        <w:rPr>
          <w:rFonts w:ascii="Times New Roman" w:hAnsi="Times New Roman" w:cs="Times New Roman"/>
          <w:sz w:val="28"/>
          <w:szCs w:val="28"/>
        </w:rPr>
      </w:pPr>
    </w:p>
    <w:p w:rsidR="009F1777" w:rsidRDefault="009F1777" w:rsidP="00810CBF">
      <w:pPr>
        <w:rPr>
          <w:rFonts w:ascii="Times New Roman" w:hAnsi="Times New Roman" w:cs="Times New Roman"/>
          <w:sz w:val="28"/>
          <w:szCs w:val="28"/>
        </w:rPr>
      </w:pPr>
    </w:p>
    <w:p w:rsidR="009F1777" w:rsidRDefault="009F1777" w:rsidP="00810CBF">
      <w:pPr>
        <w:rPr>
          <w:rFonts w:ascii="Times New Roman" w:hAnsi="Times New Roman" w:cs="Times New Roman"/>
          <w:sz w:val="28"/>
          <w:szCs w:val="28"/>
        </w:rPr>
      </w:pPr>
    </w:p>
    <w:p w:rsidR="009F1777" w:rsidRDefault="009F1777" w:rsidP="00810CBF">
      <w:pPr>
        <w:rPr>
          <w:rFonts w:ascii="Times New Roman" w:hAnsi="Times New Roman" w:cs="Times New Roman"/>
          <w:sz w:val="28"/>
          <w:szCs w:val="28"/>
        </w:rPr>
      </w:pPr>
    </w:p>
    <w:p w:rsidR="009F1777" w:rsidRDefault="009F1777" w:rsidP="00810CBF">
      <w:pPr>
        <w:rPr>
          <w:rFonts w:ascii="Times New Roman" w:hAnsi="Times New Roman" w:cs="Times New Roman"/>
          <w:sz w:val="28"/>
          <w:szCs w:val="28"/>
        </w:rPr>
      </w:pPr>
    </w:p>
    <w:p w:rsidR="009F1777" w:rsidRPr="00FE7F5C" w:rsidRDefault="009F1777" w:rsidP="00A91EF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FE7F5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Муниципальное автономное дошкольное учреждение Центр Развития Ребёнка детский сад № 50 города Тюмени</w:t>
      </w:r>
    </w:p>
    <w:p w:rsidR="009F1777" w:rsidRDefault="009F1777" w:rsidP="00A91EF8">
      <w:pPr>
        <w:jc w:val="center"/>
      </w:pPr>
    </w:p>
    <w:p w:rsidR="009F1777" w:rsidRDefault="009F1777" w:rsidP="00A91EF8">
      <w:pPr>
        <w:jc w:val="center"/>
      </w:pPr>
    </w:p>
    <w:p w:rsidR="009F1777" w:rsidRDefault="009F1777" w:rsidP="00A91EF8">
      <w:pPr>
        <w:jc w:val="center"/>
      </w:pPr>
    </w:p>
    <w:p w:rsidR="009F1777" w:rsidRPr="00810CBF" w:rsidRDefault="009F1777" w:rsidP="00A91EF8">
      <w:pPr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r w:rsidRPr="00810CBF">
        <w:rPr>
          <w:rFonts w:ascii="Times New Roman" w:hAnsi="Times New Roman" w:cs="Times New Roman"/>
          <w:color w:val="002060"/>
          <w:sz w:val="36"/>
          <w:szCs w:val="36"/>
        </w:rPr>
        <w:t>Памятка для родителей</w:t>
      </w:r>
    </w:p>
    <w:p w:rsidR="009F1777" w:rsidRPr="00810CBF" w:rsidRDefault="009F1777" w:rsidP="00A91EF8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color w:val="FF0000"/>
          <w:sz w:val="36"/>
          <w:szCs w:val="36"/>
        </w:rPr>
        <w:t>Надо приучать детей…</w:t>
      </w:r>
    </w:p>
    <w:p w:rsidR="009F1777" w:rsidRDefault="009F1777" w:rsidP="00A91EF8">
      <w:r>
        <w:rPr>
          <w:noProof/>
          <w:lang w:eastAsia="ru-RU"/>
        </w:rPr>
        <w:pict>
          <v:shape id="Рисунок 18" o:spid="_x0000_s1041" type="#_x0000_t75" style="position:absolute;margin-left:45.9pt;margin-top:24.4pt;width:183.45pt;height:154.4pt;z-index:-251657216;visibility:visible" wrapcoords="0 0 0 21404 21370 21404 21370 0 0 0">
            <v:imagedata r:id="rId21" o:title=""/>
            <w10:wrap type="through"/>
          </v:shape>
        </w:pict>
      </w:r>
    </w:p>
    <w:p w:rsidR="009F1777" w:rsidRDefault="009F1777" w:rsidP="00A91EF8"/>
    <w:p w:rsidR="009F1777" w:rsidRDefault="009F1777" w:rsidP="00A91EF8">
      <w:pPr>
        <w:shd w:val="clear" w:color="auto" w:fill="FFFFFF"/>
        <w:spacing w:after="0" w:line="240" w:lineRule="auto"/>
        <w:jc w:val="center"/>
        <w:outlineLvl w:val="0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</w:p>
    <w:p w:rsidR="009F1777" w:rsidRDefault="009F1777" w:rsidP="00A91EF8">
      <w:pPr>
        <w:shd w:val="clear" w:color="auto" w:fill="FFFFFF"/>
        <w:spacing w:after="0" w:line="240" w:lineRule="auto"/>
        <w:jc w:val="center"/>
        <w:outlineLvl w:val="0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</w:p>
    <w:p w:rsidR="009F1777" w:rsidRDefault="009F1777" w:rsidP="00A91EF8">
      <w:pPr>
        <w:shd w:val="clear" w:color="auto" w:fill="FFFFFF"/>
        <w:spacing w:after="0" w:line="240" w:lineRule="auto"/>
        <w:jc w:val="center"/>
        <w:outlineLvl w:val="0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</w:p>
    <w:p w:rsidR="009F1777" w:rsidRDefault="009F1777" w:rsidP="00A91EF8">
      <w:pPr>
        <w:shd w:val="clear" w:color="auto" w:fill="FFFFFF"/>
        <w:spacing w:after="0" w:line="240" w:lineRule="auto"/>
        <w:jc w:val="center"/>
        <w:outlineLvl w:val="0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</w:p>
    <w:p w:rsidR="009F1777" w:rsidRDefault="009F1777" w:rsidP="00A91EF8">
      <w:pPr>
        <w:shd w:val="clear" w:color="auto" w:fill="FFFFFF"/>
        <w:spacing w:after="0" w:line="240" w:lineRule="auto"/>
        <w:jc w:val="center"/>
        <w:outlineLvl w:val="0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</w:p>
    <w:p w:rsidR="009F1777" w:rsidRDefault="009F1777" w:rsidP="00A91EF8">
      <w:pPr>
        <w:shd w:val="clear" w:color="auto" w:fill="FFFFFF"/>
        <w:spacing w:after="0" w:line="240" w:lineRule="auto"/>
        <w:jc w:val="center"/>
        <w:outlineLvl w:val="0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</w:p>
    <w:p w:rsidR="009F1777" w:rsidRDefault="009F1777" w:rsidP="00A91EF8">
      <w:pPr>
        <w:shd w:val="clear" w:color="auto" w:fill="FFFFFF"/>
        <w:spacing w:after="0" w:line="240" w:lineRule="auto"/>
        <w:jc w:val="center"/>
        <w:outlineLvl w:val="0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</w:p>
    <w:p w:rsidR="009F1777" w:rsidRDefault="009F1777" w:rsidP="00A91EF8">
      <w:pPr>
        <w:shd w:val="clear" w:color="auto" w:fill="FFFFFF"/>
        <w:spacing w:after="0" w:line="240" w:lineRule="auto"/>
        <w:jc w:val="center"/>
        <w:outlineLvl w:val="0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</w:p>
    <w:p w:rsidR="009F1777" w:rsidRDefault="009F1777" w:rsidP="00A91EF8">
      <w:pPr>
        <w:shd w:val="clear" w:color="auto" w:fill="FFFFFF"/>
        <w:spacing w:after="0" w:line="240" w:lineRule="auto"/>
        <w:jc w:val="center"/>
        <w:outlineLvl w:val="0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</w:p>
    <w:p w:rsidR="009F1777" w:rsidRDefault="009F1777" w:rsidP="00A91EF8">
      <w:pPr>
        <w:shd w:val="clear" w:color="auto" w:fill="FFFFFF"/>
        <w:spacing w:after="0" w:line="240" w:lineRule="auto"/>
        <w:jc w:val="center"/>
        <w:outlineLvl w:val="0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</w:p>
    <w:p w:rsidR="009F1777" w:rsidRDefault="009F1777" w:rsidP="00A91EF8">
      <w:pPr>
        <w:shd w:val="clear" w:color="auto" w:fill="FFFFFF"/>
        <w:spacing w:after="0" w:line="240" w:lineRule="auto"/>
        <w:jc w:val="center"/>
        <w:outlineLvl w:val="0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  <w:r w:rsidRPr="005730A2"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  <w:t>Воспитатель</w:t>
      </w:r>
    </w:p>
    <w:p w:rsidR="009F1777" w:rsidRPr="005730A2" w:rsidRDefault="009F1777" w:rsidP="00A91EF8">
      <w:pPr>
        <w:shd w:val="clear" w:color="auto" w:fill="FFFFFF"/>
        <w:spacing w:after="0" w:line="240" w:lineRule="auto"/>
        <w:jc w:val="center"/>
        <w:outlineLvl w:val="0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  <w:r w:rsidRPr="005730A2"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  <w:t>Ямщикова</w:t>
      </w:r>
    </w:p>
    <w:p w:rsidR="009F1777" w:rsidRPr="005730A2" w:rsidRDefault="009F1777" w:rsidP="00A91EF8">
      <w:pPr>
        <w:shd w:val="clear" w:color="auto" w:fill="FFFFFF"/>
        <w:spacing w:after="0" w:line="240" w:lineRule="auto"/>
        <w:jc w:val="center"/>
        <w:outlineLvl w:val="0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  <w:r w:rsidRPr="005730A2"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  <w:t>Лилия Александровна</w:t>
      </w:r>
    </w:p>
    <w:p w:rsidR="009F1777" w:rsidRDefault="009F1777" w:rsidP="00A91EF8">
      <w:pPr>
        <w:jc w:val="center"/>
        <w:rPr>
          <w:noProof/>
          <w:color w:val="7030A0"/>
          <w:lang w:eastAsia="ru-RU"/>
        </w:rPr>
      </w:pPr>
    </w:p>
    <w:p w:rsidR="009F1777" w:rsidRDefault="009F1777" w:rsidP="00A91EF8">
      <w:pPr>
        <w:shd w:val="clear" w:color="auto" w:fill="FFFFFF"/>
        <w:spacing w:after="0" w:line="240" w:lineRule="auto"/>
        <w:jc w:val="center"/>
        <w:outlineLvl w:val="0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  <w:r w:rsidRPr="005730A2"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  <w:t xml:space="preserve">Воспитатель </w:t>
      </w:r>
    </w:p>
    <w:p w:rsidR="009F1777" w:rsidRDefault="009F1777" w:rsidP="00A91EF8">
      <w:pPr>
        <w:jc w:val="center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  <w:r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  <w:t>Труфанова</w:t>
      </w:r>
    </w:p>
    <w:p w:rsidR="009F1777" w:rsidRDefault="009F1777" w:rsidP="00A91EF8">
      <w:pPr>
        <w:jc w:val="center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  <w:r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  <w:t>Марина Викторовна</w:t>
      </w:r>
    </w:p>
    <w:p w:rsidR="009F1777" w:rsidRPr="00A91EF8" w:rsidRDefault="009F1777" w:rsidP="00A91EF8">
      <w:pPr>
        <w:rPr>
          <w:b/>
          <w:bCs/>
          <w:color w:val="7030A0"/>
        </w:rPr>
      </w:pPr>
      <w:r w:rsidRPr="00A91EF8">
        <w:rPr>
          <w:rFonts w:ascii="Times New Roman" w:hAnsi="Times New Roman" w:cs="Times New Roman"/>
          <w:b/>
          <w:bCs/>
          <w:color w:val="7030A0"/>
          <w:sz w:val="32"/>
          <w:szCs w:val="32"/>
        </w:rPr>
        <w:t>Надо приучать детей:</w:t>
      </w:r>
    </w:p>
    <w:p w:rsidR="009F1777" w:rsidRPr="00A91EF8" w:rsidRDefault="009F1777" w:rsidP="00A91EF8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pict>
          <v:shape id="Рисунок 24" o:spid="_x0000_s1042" type="#_x0000_t75" alt="http://prv0.lori-images.net/devochka-serviruet-stol-v-detskom-sadu-0002330004-preview.jpg" style="position:absolute;margin-left:127.35pt;margin-top:27.65pt;width:105.55pt;height:2in;z-index:-251652096;visibility:visible" wrapcoords="0 0 0 21375 21180 21375 21180 0 0 0">
            <v:imagedata r:id="rId22" o:title=""/>
            <w10:wrap type="through"/>
          </v:shape>
        </w:pict>
      </w:r>
      <w:r w:rsidRPr="00A91EF8">
        <w:rPr>
          <w:rFonts w:ascii="Times New Roman" w:hAnsi="Times New Roman" w:cs="Times New Roman"/>
          <w:sz w:val="32"/>
          <w:szCs w:val="32"/>
        </w:rPr>
        <w:t>уч</w:t>
      </w:r>
      <w:r>
        <w:rPr>
          <w:rFonts w:ascii="Times New Roman" w:hAnsi="Times New Roman" w:cs="Times New Roman"/>
          <w:sz w:val="32"/>
          <w:szCs w:val="32"/>
        </w:rPr>
        <w:t xml:space="preserve">аствовать в сервировке и уборке </w:t>
      </w:r>
      <w:r w:rsidRPr="00A91EF8">
        <w:rPr>
          <w:rFonts w:ascii="Times New Roman" w:hAnsi="Times New Roman" w:cs="Times New Roman"/>
          <w:sz w:val="32"/>
          <w:szCs w:val="32"/>
        </w:rPr>
        <w:t>стола;</w:t>
      </w:r>
    </w:p>
    <w:p w:rsidR="009F1777" w:rsidRDefault="009F1777" w:rsidP="00A91EF8">
      <w:pPr>
        <w:rPr>
          <w:rFonts w:ascii="Times New Roman" w:hAnsi="Times New Roman" w:cs="Times New Roman"/>
          <w:sz w:val="32"/>
          <w:szCs w:val="32"/>
        </w:rPr>
      </w:pPr>
    </w:p>
    <w:p w:rsidR="009F1777" w:rsidRDefault="009F1777" w:rsidP="00A91EF8">
      <w:pPr>
        <w:rPr>
          <w:rFonts w:ascii="Times New Roman" w:hAnsi="Times New Roman" w:cs="Times New Roman"/>
          <w:sz w:val="32"/>
          <w:szCs w:val="32"/>
        </w:rPr>
      </w:pPr>
    </w:p>
    <w:p w:rsidR="009F1777" w:rsidRDefault="009F1777" w:rsidP="00A91EF8">
      <w:pPr>
        <w:rPr>
          <w:rFonts w:ascii="Times New Roman" w:hAnsi="Times New Roman" w:cs="Times New Roman"/>
          <w:sz w:val="32"/>
          <w:szCs w:val="32"/>
        </w:rPr>
      </w:pPr>
    </w:p>
    <w:p w:rsidR="009F1777" w:rsidRDefault="009F1777" w:rsidP="00A91EF8">
      <w:pPr>
        <w:rPr>
          <w:rFonts w:ascii="Times New Roman" w:hAnsi="Times New Roman" w:cs="Times New Roman"/>
          <w:sz w:val="32"/>
          <w:szCs w:val="32"/>
        </w:rPr>
      </w:pPr>
    </w:p>
    <w:p w:rsidR="009F1777" w:rsidRDefault="009F1777" w:rsidP="00A91EF8">
      <w:pPr>
        <w:rPr>
          <w:rFonts w:ascii="Times New Roman" w:hAnsi="Times New Roman" w:cs="Times New Roman"/>
          <w:sz w:val="32"/>
          <w:szCs w:val="32"/>
        </w:rPr>
      </w:pPr>
      <w:r w:rsidRPr="00A91EF8">
        <w:rPr>
          <w:rFonts w:ascii="Times New Roman" w:hAnsi="Times New Roman" w:cs="Times New Roman"/>
          <w:sz w:val="32"/>
          <w:szCs w:val="32"/>
        </w:rPr>
        <w:t>перед едой тщательно мыть руки;</w:t>
      </w:r>
    </w:p>
    <w:p w:rsidR="009F1777" w:rsidRDefault="009F1777" w:rsidP="00A91EF8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pict>
          <v:shape id="Рисунок 25" o:spid="_x0000_s1043" type="#_x0000_t75" alt="http://mama.ua/wp-content/uploads/2012/10/42042/priuchi-rebenka-myit-ruki-s-myilom-posle-tualeta-i-pered-edoy--460x306.jpg" style="position:absolute;margin-left:-.5pt;margin-top:9.2pt;width:150.95pt;height:100.6pt;z-index:-251651072;visibility:visible" wrapcoords="0 0 0 21256 21464 21256 21464 0 0 0">
            <v:imagedata r:id="rId23" o:title=""/>
            <w10:wrap type="through"/>
          </v:shape>
        </w:pict>
      </w:r>
    </w:p>
    <w:p w:rsidR="009F1777" w:rsidRDefault="009F1777" w:rsidP="00A91EF8">
      <w:pPr>
        <w:rPr>
          <w:rFonts w:ascii="Times New Roman" w:hAnsi="Times New Roman" w:cs="Times New Roman"/>
          <w:sz w:val="32"/>
          <w:szCs w:val="32"/>
        </w:rPr>
      </w:pPr>
    </w:p>
    <w:p w:rsidR="009F1777" w:rsidRDefault="009F1777" w:rsidP="00A91EF8">
      <w:pPr>
        <w:rPr>
          <w:rFonts w:ascii="Times New Roman" w:hAnsi="Times New Roman" w:cs="Times New Roman"/>
          <w:sz w:val="32"/>
          <w:szCs w:val="32"/>
        </w:rPr>
      </w:pPr>
    </w:p>
    <w:p w:rsidR="009F1777" w:rsidRDefault="009F1777" w:rsidP="00A91EF8">
      <w:pPr>
        <w:rPr>
          <w:rFonts w:ascii="Times New Roman" w:hAnsi="Times New Roman" w:cs="Times New Roman"/>
          <w:sz w:val="32"/>
          <w:szCs w:val="32"/>
        </w:rPr>
      </w:pPr>
    </w:p>
    <w:p w:rsidR="009F1777" w:rsidRPr="00A91EF8" w:rsidRDefault="009F1777" w:rsidP="00A91EF8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pict>
          <v:shape id="Рисунок 20" o:spid="_x0000_s1044" type="#_x0000_t75" style="position:absolute;margin-left:121.3pt;margin-top:4.55pt;width:125.4pt;height:139.8pt;z-index:-251655168;visibility:visible" wrapcoords="0 0 0 21322 21445 21322 21445 0 0 0">
            <v:imagedata r:id="rId24" o:title=""/>
            <w10:wrap type="through"/>
          </v:shape>
        </w:pict>
      </w:r>
      <w:r w:rsidRPr="00A91EF8">
        <w:rPr>
          <w:rFonts w:ascii="Times New Roman" w:hAnsi="Times New Roman" w:cs="Times New Roman"/>
          <w:sz w:val="32"/>
          <w:szCs w:val="32"/>
        </w:rPr>
        <w:t>жевать пищу с закрытым ртом;</w:t>
      </w:r>
    </w:p>
    <w:p w:rsidR="009F1777" w:rsidRPr="00A91EF8" w:rsidRDefault="009F1777" w:rsidP="00A91EF8">
      <w:pPr>
        <w:rPr>
          <w:rFonts w:ascii="Times New Roman" w:hAnsi="Times New Roman" w:cs="Times New Roman"/>
          <w:sz w:val="32"/>
          <w:szCs w:val="32"/>
        </w:rPr>
      </w:pPr>
      <w:r w:rsidRPr="00A91EF8">
        <w:rPr>
          <w:rFonts w:ascii="Times New Roman" w:hAnsi="Times New Roman" w:cs="Times New Roman"/>
          <w:sz w:val="32"/>
          <w:szCs w:val="32"/>
        </w:rPr>
        <w:t>есть самостоятельно;</w:t>
      </w:r>
    </w:p>
    <w:p w:rsidR="009F1777" w:rsidRPr="00A91EF8" w:rsidRDefault="009F1777" w:rsidP="00A91EF8">
      <w:pPr>
        <w:rPr>
          <w:rFonts w:ascii="Times New Roman" w:hAnsi="Times New Roman" w:cs="Times New Roman"/>
          <w:sz w:val="32"/>
          <w:szCs w:val="32"/>
        </w:rPr>
      </w:pPr>
      <w:r w:rsidRPr="00A91EF8">
        <w:rPr>
          <w:rFonts w:ascii="Times New Roman" w:hAnsi="Times New Roman" w:cs="Times New Roman"/>
          <w:sz w:val="32"/>
          <w:szCs w:val="32"/>
        </w:rPr>
        <w:t>есть только за столом;</w:t>
      </w:r>
    </w:p>
    <w:p w:rsidR="009F1777" w:rsidRDefault="009F1777" w:rsidP="00A91EF8">
      <w:pPr>
        <w:rPr>
          <w:rFonts w:ascii="Times New Roman" w:hAnsi="Times New Roman" w:cs="Times New Roman"/>
          <w:sz w:val="32"/>
          <w:szCs w:val="32"/>
        </w:rPr>
      </w:pPr>
    </w:p>
    <w:p w:rsidR="009F1777" w:rsidRPr="00A91EF8" w:rsidRDefault="009F1777" w:rsidP="00A91EF8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pict>
          <v:shape id="Рисунок 23" o:spid="_x0000_s1045" type="#_x0000_t75" style="position:absolute;margin-left:9.85pt;margin-top:56.85pt;width:134.7pt;height:152.6pt;z-index:-251653120;visibility:visible" wrapcoords="0 0 0 21444 21408 21444 21408 0 0 0">
            <v:imagedata r:id="rId25" o:title=""/>
            <w10:wrap type="through"/>
          </v:shape>
        </w:pict>
      </w:r>
      <w:r w:rsidRPr="00A91EF8">
        <w:rPr>
          <w:rFonts w:ascii="Times New Roman" w:hAnsi="Times New Roman" w:cs="Times New Roman"/>
          <w:sz w:val="32"/>
          <w:szCs w:val="32"/>
        </w:rPr>
        <w:t>правильно пользоваться ложкой, вилкой, ножом;</w:t>
      </w:r>
    </w:p>
    <w:p w:rsidR="009F1777" w:rsidRDefault="009F1777" w:rsidP="00A91EF8">
      <w:pPr>
        <w:rPr>
          <w:rFonts w:ascii="Times New Roman" w:hAnsi="Times New Roman" w:cs="Times New Roman"/>
          <w:sz w:val="32"/>
          <w:szCs w:val="32"/>
        </w:rPr>
      </w:pPr>
    </w:p>
    <w:p w:rsidR="009F1777" w:rsidRDefault="009F1777" w:rsidP="00A91EF8">
      <w:pPr>
        <w:rPr>
          <w:rFonts w:ascii="Times New Roman" w:hAnsi="Times New Roman" w:cs="Times New Roman"/>
          <w:sz w:val="32"/>
          <w:szCs w:val="32"/>
        </w:rPr>
      </w:pPr>
    </w:p>
    <w:p w:rsidR="009F1777" w:rsidRDefault="009F1777" w:rsidP="00A91EF8">
      <w:pPr>
        <w:rPr>
          <w:rFonts w:ascii="Times New Roman" w:hAnsi="Times New Roman" w:cs="Times New Roman"/>
          <w:sz w:val="32"/>
          <w:szCs w:val="32"/>
        </w:rPr>
      </w:pPr>
    </w:p>
    <w:p w:rsidR="009F1777" w:rsidRDefault="009F1777" w:rsidP="00A91EF8">
      <w:pPr>
        <w:rPr>
          <w:rFonts w:ascii="Times New Roman" w:hAnsi="Times New Roman" w:cs="Times New Roman"/>
          <w:sz w:val="32"/>
          <w:szCs w:val="32"/>
        </w:rPr>
      </w:pPr>
    </w:p>
    <w:p w:rsidR="009F1777" w:rsidRDefault="009F1777" w:rsidP="00A91EF8">
      <w:pPr>
        <w:rPr>
          <w:rFonts w:ascii="Times New Roman" w:hAnsi="Times New Roman" w:cs="Times New Roman"/>
          <w:sz w:val="32"/>
          <w:szCs w:val="32"/>
        </w:rPr>
      </w:pPr>
    </w:p>
    <w:p w:rsidR="009F1777" w:rsidRDefault="009F1777" w:rsidP="00A91EF8">
      <w:pPr>
        <w:rPr>
          <w:rFonts w:ascii="Times New Roman" w:hAnsi="Times New Roman" w:cs="Times New Roman"/>
          <w:sz w:val="32"/>
          <w:szCs w:val="32"/>
        </w:rPr>
      </w:pPr>
    </w:p>
    <w:p w:rsidR="009F1777" w:rsidRPr="00A91EF8" w:rsidRDefault="009F1777" w:rsidP="00A91EF8">
      <w:pPr>
        <w:rPr>
          <w:rFonts w:ascii="Times New Roman" w:hAnsi="Times New Roman" w:cs="Times New Roman"/>
          <w:sz w:val="32"/>
          <w:szCs w:val="32"/>
        </w:rPr>
      </w:pPr>
      <w:r w:rsidRPr="00A91EF8">
        <w:rPr>
          <w:rFonts w:ascii="Times New Roman" w:hAnsi="Times New Roman" w:cs="Times New Roman"/>
          <w:sz w:val="32"/>
          <w:szCs w:val="32"/>
        </w:rPr>
        <w:t>вставая из-за стола, проверять свое место, достаточно ли оно чисто, при необходимости самостоятельно убрать его;</w:t>
      </w:r>
    </w:p>
    <w:p w:rsidR="009F1777" w:rsidRDefault="009F1777" w:rsidP="00A91EF8">
      <w:pPr>
        <w:rPr>
          <w:rFonts w:ascii="Times New Roman" w:hAnsi="Times New Roman" w:cs="Times New Roman"/>
          <w:sz w:val="32"/>
          <w:szCs w:val="32"/>
        </w:rPr>
      </w:pPr>
    </w:p>
    <w:p w:rsidR="009F1777" w:rsidRPr="00A91EF8" w:rsidRDefault="009F1777" w:rsidP="00A91EF8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pict>
          <v:shape id="Рисунок 19" o:spid="_x0000_s1046" type="#_x0000_t75" style="position:absolute;margin-left:45.95pt;margin-top:60.5pt;width:144.65pt;height:133.5pt;z-index:-251656192;visibility:visible" wrapcoords="0 0 0 21357 21279 21357 21279 0 0 0">
            <v:imagedata r:id="rId26" o:title=""/>
            <w10:wrap type="through"/>
          </v:shape>
        </w:pict>
      </w:r>
      <w:r w:rsidRPr="00A91EF8">
        <w:rPr>
          <w:rFonts w:ascii="Times New Roman" w:hAnsi="Times New Roman" w:cs="Times New Roman"/>
          <w:sz w:val="32"/>
          <w:szCs w:val="32"/>
        </w:rPr>
        <w:t>закончив еду, поблагодарить тех, кто его приготовил, сервировал стол.</w:t>
      </w:r>
    </w:p>
    <w:p w:rsidR="009F1777" w:rsidRDefault="009F1777" w:rsidP="00A91EF8">
      <w:pPr>
        <w:rPr>
          <w:rFonts w:ascii="Times New Roman" w:hAnsi="Times New Roman" w:cs="Times New Roman"/>
          <w:sz w:val="32"/>
          <w:szCs w:val="32"/>
        </w:rPr>
      </w:pPr>
    </w:p>
    <w:p w:rsidR="009F1777" w:rsidRDefault="009F1777" w:rsidP="00A91EF8">
      <w:pPr>
        <w:rPr>
          <w:rFonts w:ascii="Times New Roman" w:hAnsi="Times New Roman" w:cs="Times New Roman"/>
          <w:sz w:val="32"/>
          <w:szCs w:val="32"/>
        </w:rPr>
      </w:pPr>
    </w:p>
    <w:p w:rsidR="009F1777" w:rsidRPr="00A91EF8" w:rsidRDefault="009F1777" w:rsidP="00A91EF8">
      <w:pPr>
        <w:rPr>
          <w:rFonts w:ascii="Times New Roman" w:hAnsi="Times New Roman" w:cs="Times New Roman"/>
          <w:sz w:val="32"/>
          <w:szCs w:val="32"/>
        </w:rPr>
      </w:pPr>
      <w:r w:rsidRPr="00A91EF8">
        <w:rPr>
          <w:rFonts w:ascii="Times New Roman" w:hAnsi="Times New Roman" w:cs="Times New Roman"/>
          <w:sz w:val="32"/>
          <w:szCs w:val="32"/>
        </w:rPr>
        <w:t>Закладывая в детях привычку есть разную пищу, взрослые должны набраться терпения, так как положительное отношение к еде у детей формируется очень долго, особенно если в семье и детском саду нет единственных взглядов на этот счет.</w:t>
      </w:r>
    </w:p>
    <w:p w:rsidR="009F1777" w:rsidRPr="00A91EF8" w:rsidRDefault="009F1777" w:rsidP="00A91EF8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pict>
          <v:shape id="Рисунок 22" o:spid="_x0000_s1047" type="#_x0000_t75" style="position:absolute;margin-left:37.8pt;margin-top:23.55pt;width:178.8pt;height:138.15pt;z-index:-251654144;visibility:visible" wrapcoords="0 0 0 21342 21383 21342 21383 0 0 0">
            <v:imagedata r:id="rId27" o:title=""/>
            <w10:wrap type="through"/>
          </v:shape>
        </w:pict>
      </w:r>
    </w:p>
    <w:p w:rsidR="009F1777" w:rsidRPr="00A91EF8" w:rsidRDefault="009F1777" w:rsidP="00A91EF8">
      <w:pPr>
        <w:rPr>
          <w:rFonts w:ascii="Times New Roman" w:hAnsi="Times New Roman" w:cs="Times New Roman"/>
          <w:sz w:val="32"/>
          <w:szCs w:val="32"/>
        </w:rPr>
      </w:pPr>
      <w:r w:rsidRPr="00A91EF8">
        <w:rPr>
          <w:rFonts w:ascii="Times New Roman" w:hAnsi="Times New Roman" w:cs="Times New Roman"/>
          <w:sz w:val="32"/>
          <w:szCs w:val="32"/>
        </w:rPr>
        <w:t> </w:t>
      </w:r>
    </w:p>
    <w:p w:rsidR="009F1777" w:rsidRDefault="009F1777" w:rsidP="00A91EF8">
      <w:pPr>
        <w:rPr>
          <w:rFonts w:ascii="Times New Roman" w:hAnsi="Times New Roman" w:cs="Times New Roman"/>
          <w:sz w:val="32"/>
          <w:szCs w:val="32"/>
        </w:rPr>
      </w:pPr>
    </w:p>
    <w:p w:rsidR="009F1777" w:rsidRDefault="009F1777" w:rsidP="00A91EF8">
      <w:pPr>
        <w:rPr>
          <w:rFonts w:ascii="Times New Roman" w:hAnsi="Times New Roman" w:cs="Times New Roman"/>
          <w:sz w:val="32"/>
          <w:szCs w:val="32"/>
        </w:rPr>
      </w:pPr>
    </w:p>
    <w:p w:rsidR="009F1777" w:rsidRDefault="009F1777" w:rsidP="00A91EF8">
      <w:pPr>
        <w:rPr>
          <w:rFonts w:ascii="Times New Roman" w:hAnsi="Times New Roman" w:cs="Times New Roman"/>
          <w:sz w:val="32"/>
          <w:szCs w:val="32"/>
        </w:rPr>
      </w:pPr>
    </w:p>
    <w:p w:rsidR="009F1777" w:rsidRDefault="009F1777" w:rsidP="00A91EF8">
      <w:pPr>
        <w:rPr>
          <w:rFonts w:ascii="Times New Roman" w:hAnsi="Times New Roman" w:cs="Times New Roman"/>
          <w:sz w:val="32"/>
          <w:szCs w:val="32"/>
        </w:rPr>
      </w:pPr>
    </w:p>
    <w:p w:rsidR="009F1777" w:rsidRDefault="009F1777" w:rsidP="00A91EF8">
      <w:pPr>
        <w:rPr>
          <w:rFonts w:ascii="Times New Roman" w:hAnsi="Times New Roman" w:cs="Times New Roman"/>
          <w:sz w:val="32"/>
          <w:szCs w:val="32"/>
        </w:rPr>
      </w:pPr>
    </w:p>
    <w:p w:rsidR="009F1777" w:rsidRDefault="009F1777" w:rsidP="00A91EF8">
      <w:pPr>
        <w:rPr>
          <w:rFonts w:ascii="Times New Roman" w:hAnsi="Times New Roman" w:cs="Times New Roman"/>
          <w:sz w:val="32"/>
          <w:szCs w:val="32"/>
        </w:rPr>
      </w:pPr>
    </w:p>
    <w:p w:rsidR="009F1777" w:rsidRDefault="009F1777" w:rsidP="00A91EF8">
      <w:pPr>
        <w:rPr>
          <w:rFonts w:ascii="Times New Roman" w:hAnsi="Times New Roman" w:cs="Times New Roman"/>
          <w:sz w:val="32"/>
          <w:szCs w:val="32"/>
        </w:rPr>
      </w:pPr>
    </w:p>
    <w:p w:rsidR="009F1777" w:rsidRDefault="009F1777" w:rsidP="00A91EF8">
      <w:pPr>
        <w:rPr>
          <w:rFonts w:ascii="Times New Roman" w:hAnsi="Times New Roman" w:cs="Times New Roman"/>
          <w:sz w:val="32"/>
          <w:szCs w:val="32"/>
        </w:rPr>
      </w:pPr>
    </w:p>
    <w:p w:rsidR="009F1777" w:rsidRDefault="009F1777" w:rsidP="00A91EF8">
      <w:pPr>
        <w:rPr>
          <w:rFonts w:ascii="Times New Roman" w:hAnsi="Times New Roman" w:cs="Times New Roman"/>
          <w:sz w:val="32"/>
          <w:szCs w:val="32"/>
        </w:rPr>
      </w:pPr>
    </w:p>
    <w:p w:rsidR="009F1777" w:rsidRDefault="009F1777" w:rsidP="00A91EF8">
      <w:pPr>
        <w:rPr>
          <w:rFonts w:ascii="Times New Roman" w:hAnsi="Times New Roman" w:cs="Times New Roman"/>
          <w:sz w:val="32"/>
          <w:szCs w:val="32"/>
        </w:rPr>
      </w:pPr>
    </w:p>
    <w:p w:rsidR="009F1777" w:rsidRPr="00A57164" w:rsidRDefault="009F1777" w:rsidP="00A57164">
      <w:pPr>
        <w:shd w:val="clear" w:color="auto" w:fill="FFFFFF"/>
        <w:spacing w:after="0" w:line="330" w:lineRule="atLeast"/>
        <w:rPr>
          <w:rFonts w:ascii="Times New Roman" w:hAnsi="Times New Roman" w:cs="Times New Roman"/>
          <w:color w:val="000000"/>
          <w:sz w:val="32"/>
          <w:szCs w:val="32"/>
          <w:lang w:eastAsia="ru-RU"/>
        </w:rPr>
      </w:pPr>
      <w:r w:rsidRPr="00A57164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обязательно просто выкладывать факты: яркие и незабываемые истории, даже сказки, придуманные мамой или папой, сделают мир еды более фантазийным. Один из способов правильного пищевого воспитания подразумевает глубокий и неподдельный интерес к основным принципам здорового питания.</w:t>
      </w:r>
    </w:p>
    <w:p w:rsidR="009F1777" w:rsidRPr="00A57164" w:rsidRDefault="009F1777" w:rsidP="00A57164">
      <w:pPr>
        <w:rPr>
          <w:rFonts w:ascii="Times New Roman" w:hAnsi="Times New Roman" w:cs="Times New Roman"/>
          <w:color w:val="000000"/>
          <w:sz w:val="32"/>
          <w:szCs w:val="32"/>
        </w:rPr>
      </w:pPr>
    </w:p>
    <w:p w:rsidR="009F1777" w:rsidRDefault="009F1777" w:rsidP="00A91EF8">
      <w:pPr>
        <w:rPr>
          <w:rFonts w:ascii="Times New Roman" w:hAnsi="Times New Roman" w:cs="Times New Roman"/>
          <w:sz w:val="32"/>
          <w:szCs w:val="32"/>
        </w:rPr>
      </w:pPr>
    </w:p>
    <w:p w:rsidR="009F1777" w:rsidRDefault="009F1777" w:rsidP="00A91EF8">
      <w:pPr>
        <w:rPr>
          <w:rFonts w:ascii="Times New Roman" w:hAnsi="Times New Roman" w:cs="Times New Roman"/>
          <w:sz w:val="32"/>
          <w:szCs w:val="32"/>
        </w:rPr>
      </w:pPr>
    </w:p>
    <w:p w:rsidR="009F1777" w:rsidRDefault="009F1777" w:rsidP="00A91EF8">
      <w:pPr>
        <w:rPr>
          <w:rFonts w:ascii="Times New Roman" w:hAnsi="Times New Roman" w:cs="Times New Roman"/>
          <w:sz w:val="32"/>
          <w:szCs w:val="32"/>
        </w:rPr>
      </w:pPr>
    </w:p>
    <w:p w:rsidR="009F1777" w:rsidRDefault="009F1777" w:rsidP="00A91EF8">
      <w:pPr>
        <w:rPr>
          <w:rFonts w:ascii="Times New Roman" w:hAnsi="Times New Roman" w:cs="Times New Roman"/>
          <w:sz w:val="32"/>
          <w:szCs w:val="32"/>
        </w:rPr>
      </w:pPr>
    </w:p>
    <w:p w:rsidR="009F1777" w:rsidRDefault="009F1777" w:rsidP="00A91EF8">
      <w:pPr>
        <w:rPr>
          <w:rFonts w:ascii="Times New Roman" w:hAnsi="Times New Roman" w:cs="Times New Roman"/>
          <w:sz w:val="32"/>
          <w:szCs w:val="32"/>
        </w:rPr>
      </w:pPr>
    </w:p>
    <w:p w:rsidR="009F1777" w:rsidRDefault="009F1777" w:rsidP="00A91EF8">
      <w:pPr>
        <w:rPr>
          <w:rFonts w:ascii="Times New Roman" w:hAnsi="Times New Roman" w:cs="Times New Roman"/>
          <w:sz w:val="32"/>
          <w:szCs w:val="32"/>
        </w:rPr>
      </w:pPr>
    </w:p>
    <w:p w:rsidR="009F1777" w:rsidRDefault="009F1777" w:rsidP="00A91EF8">
      <w:pPr>
        <w:rPr>
          <w:rFonts w:ascii="Times New Roman" w:hAnsi="Times New Roman" w:cs="Times New Roman"/>
          <w:sz w:val="32"/>
          <w:szCs w:val="32"/>
        </w:rPr>
      </w:pPr>
    </w:p>
    <w:p w:rsidR="009F1777" w:rsidRDefault="009F1777" w:rsidP="00A91EF8">
      <w:pPr>
        <w:rPr>
          <w:rFonts w:ascii="Times New Roman" w:hAnsi="Times New Roman" w:cs="Times New Roman"/>
          <w:sz w:val="32"/>
          <w:szCs w:val="32"/>
        </w:rPr>
      </w:pPr>
    </w:p>
    <w:p w:rsidR="009F1777" w:rsidRDefault="009F1777" w:rsidP="00A91EF8">
      <w:pPr>
        <w:rPr>
          <w:rFonts w:ascii="Times New Roman" w:hAnsi="Times New Roman" w:cs="Times New Roman"/>
          <w:sz w:val="32"/>
          <w:szCs w:val="32"/>
        </w:rPr>
      </w:pPr>
    </w:p>
    <w:p w:rsidR="009F1777" w:rsidRDefault="009F1777" w:rsidP="00A91EF8">
      <w:pPr>
        <w:rPr>
          <w:rFonts w:ascii="Times New Roman" w:hAnsi="Times New Roman" w:cs="Times New Roman"/>
          <w:sz w:val="32"/>
          <w:szCs w:val="32"/>
        </w:rPr>
      </w:pPr>
    </w:p>
    <w:p w:rsidR="009F1777" w:rsidRDefault="009F1777" w:rsidP="00A91EF8">
      <w:pPr>
        <w:rPr>
          <w:rFonts w:ascii="Times New Roman" w:hAnsi="Times New Roman" w:cs="Times New Roman"/>
          <w:sz w:val="32"/>
          <w:szCs w:val="32"/>
        </w:rPr>
      </w:pPr>
    </w:p>
    <w:p w:rsidR="009F1777" w:rsidRDefault="009F1777" w:rsidP="00A91EF8">
      <w:pPr>
        <w:rPr>
          <w:rFonts w:ascii="Times New Roman" w:hAnsi="Times New Roman" w:cs="Times New Roman"/>
          <w:sz w:val="32"/>
          <w:szCs w:val="32"/>
        </w:rPr>
      </w:pPr>
    </w:p>
    <w:p w:rsidR="009F1777" w:rsidRDefault="009F1777" w:rsidP="00A91EF8">
      <w:pPr>
        <w:rPr>
          <w:rFonts w:ascii="Times New Roman" w:hAnsi="Times New Roman" w:cs="Times New Roman"/>
          <w:sz w:val="32"/>
          <w:szCs w:val="32"/>
        </w:rPr>
      </w:pPr>
    </w:p>
    <w:p w:rsidR="009F1777" w:rsidRDefault="009F1777" w:rsidP="00A91EF8">
      <w:pPr>
        <w:rPr>
          <w:rFonts w:ascii="Times New Roman" w:hAnsi="Times New Roman" w:cs="Times New Roman"/>
          <w:sz w:val="32"/>
          <w:szCs w:val="32"/>
        </w:rPr>
      </w:pPr>
    </w:p>
    <w:p w:rsidR="009F1777" w:rsidRDefault="009F1777" w:rsidP="00A91EF8">
      <w:pPr>
        <w:rPr>
          <w:rFonts w:ascii="Times New Roman" w:hAnsi="Times New Roman" w:cs="Times New Roman"/>
          <w:sz w:val="32"/>
          <w:szCs w:val="32"/>
        </w:rPr>
      </w:pPr>
    </w:p>
    <w:p w:rsidR="009F1777" w:rsidRDefault="009F1777" w:rsidP="00A91EF8">
      <w:pPr>
        <w:rPr>
          <w:rFonts w:ascii="Times New Roman" w:hAnsi="Times New Roman" w:cs="Times New Roman"/>
          <w:sz w:val="32"/>
          <w:szCs w:val="32"/>
        </w:rPr>
      </w:pPr>
    </w:p>
    <w:p w:rsidR="009F1777" w:rsidRDefault="009F1777" w:rsidP="00A91EF8">
      <w:pPr>
        <w:rPr>
          <w:rFonts w:ascii="Times New Roman" w:hAnsi="Times New Roman" w:cs="Times New Roman"/>
          <w:sz w:val="32"/>
          <w:szCs w:val="32"/>
        </w:rPr>
      </w:pPr>
    </w:p>
    <w:p w:rsidR="009F1777" w:rsidRDefault="009F1777" w:rsidP="00A91EF8">
      <w:pPr>
        <w:rPr>
          <w:rFonts w:ascii="Times New Roman" w:hAnsi="Times New Roman" w:cs="Times New Roman"/>
          <w:sz w:val="32"/>
          <w:szCs w:val="32"/>
        </w:rPr>
      </w:pPr>
    </w:p>
    <w:p w:rsidR="009F1777" w:rsidRDefault="009F1777" w:rsidP="00A91EF8">
      <w:pPr>
        <w:rPr>
          <w:rFonts w:ascii="Times New Roman" w:hAnsi="Times New Roman" w:cs="Times New Roman"/>
          <w:sz w:val="32"/>
          <w:szCs w:val="32"/>
        </w:rPr>
      </w:pPr>
    </w:p>
    <w:p w:rsidR="009F1777" w:rsidRDefault="009F1777" w:rsidP="00A91EF8">
      <w:pPr>
        <w:rPr>
          <w:rFonts w:ascii="Times New Roman" w:hAnsi="Times New Roman" w:cs="Times New Roman"/>
          <w:sz w:val="32"/>
          <w:szCs w:val="32"/>
        </w:rPr>
      </w:pPr>
    </w:p>
    <w:p w:rsidR="009F1777" w:rsidRDefault="009F1777" w:rsidP="00A91EF8">
      <w:pPr>
        <w:rPr>
          <w:rFonts w:ascii="Times New Roman" w:hAnsi="Times New Roman" w:cs="Times New Roman"/>
          <w:sz w:val="32"/>
          <w:szCs w:val="32"/>
        </w:rPr>
      </w:pPr>
    </w:p>
    <w:p w:rsidR="009F1777" w:rsidRDefault="009F1777" w:rsidP="00A91EF8">
      <w:pPr>
        <w:rPr>
          <w:rFonts w:ascii="Times New Roman" w:hAnsi="Times New Roman" w:cs="Times New Roman"/>
          <w:sz w:val="32"/>
          <w:szCs w:val="32"/>
        </w:rPr>
      </w:pPr>
    </w:p>
    <w:p w:rsidR="009F1777" w:rsidRDefault="009F1777" w:rsidP="00A91EF8">
      <w:pPr>
        <w:rPr>
          <w:rFonts w:ascii="Times New Roman" w:hAnsi="Times New Roman" w:cs="Times New Roman"/>
          <w:sz w:val="32"/>
          <w:szCs w:val="32"/>
        </w:rPr>
      </w:pPr>
    </w:p>
    <w:p w:rsidR="009F1777" w:rsidRDefault="009F1777" w:rsidP="00A91EF8">
      <w:pPr>
        <w:rPr>
          <w:rFonts w:ascii="Times New Roman" w:hAnsi="Times New Roman" w:cs="Times New Roman"/>
          <w:sz w:val="32"/>
          <w:szCs w:val="32"/>
        </w:rPr>
      </w:pPr>
    </w:p>
    <w:p w:rsidR="009F1777" w:rsidRDefault="009F1777" w:rsidP="00A91EF8">
      <w:pPr>
        <w:rPr>
          <w:rFonts w:ascii="Times New Roman" w:hAnsi="Times New Roman" w:cs="Times New Roman"/>
          <w:sz w:val="32"/>
          <w:szCs w:val="32"/>
        </w:rPr>
      </w:pPr>
    </w:p>
    <w:p w:rsidR="009F1777" w:rsidRDefault="009F1777" w:rsidP="00A91EF8">
      <w:pPr>
        <w:rPr>
          <w:rFonts w:ascii="Times New Roman" w:hAnsi="Times New Roman" w:cs="Times New Roman"/>
          <w:sz w:val="32"/>
          <w:szCs w:val="32"/>
        </w:rPr>
      </w:pPr>
    </w:p>
    <w:p w:rsidR="009F1777" w:rsidRDefault="009F1777" w:rsidP="00A91EF8">
      <w:pPr>
        <w:rPr>
          <w:rFonts w:ascii="Times New Roman" w:hAnsi="Times New Roman" w:cs="Times New Roman"/>
          <w:sz w:val="32"/>
          <w:szCs w:val="32"/>
        </w:rPr>
      </w:pPr>
    </w:p>
    <w:p w:rsidR="009F1777" w:rsidRDefault="009F1777" w:rsidP="00A91EF8">
      <w:pPr>
        <w:rPr>
          <w:rFonts w:ascii="Times New Roman" w:hAnsi="Times New Roman" w:cs="Times New Roman"/>
          <w:sz w:val="32"/>
          <w:szCs w:val="32"/>
        </w:rPr>
      </w:pPr>
    </w:p>
    <w:p w:rsidR="009F1777" w:rsidRDefault="009F1777" w:rsidP="00A91EF8">
      <w:pPr>
        <w:rPr>
          <w:rFonts w:ascii="Times New Roman" w:hAnsi="Times New Roman" w:cs="Times New Roman"/>
          <w:sz w:val="32"/>
          <w:szCs w:val="32"/>
        </w:rPr>
      </w:pPr>
    </w:p>
    <w:p w:rsidR="009F1777" w:rsidRPr="00FE7F5C" w:rsidRDefault="009F1777" w:rsidP="00A571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FE7F5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Муниципальное автономное дошкольное учреждение Центр Развития Ребёнка детский сад № 50 города Тюмени</w:t>
      </w:r>
    </w:p>
    <w:p w:rsidR="009F1777" w:rsidRDefault="009F1777" w:rsidP="00A57164">
      <w:pPr>
        <w:jc w:val="center"/>
      </w:pPr>
    </w:p>
    <w:p w:rsidR="009F1777" w:rsidRDefault="009F1777" w:rsidP="00A57164">
      <w:pPr>
        <w:jc w:val="center"/>
      </w:pPr>
    </w:p>
    <w:p w:rsidR="009F1777" w:rsidRPr="00810CBF" w:rsidRDefault="009F1777" w:rsidP="00A57164">
      <w:pPr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r w:rsidRPr="00810CBF">
        <w:rPr>
          <w:rFonts w:ascii="Times New Roman" w:hAnsi="Times New Roman" w:cs="Times New Roman"/>
          <w:color w:val="002060"/>
          <w:sz w:val="36"/>
          <w:szCs w:val="36"/>
        </w:rPr>
        <w:t>Памятка для родителей</w:t>
      </w:r>
    </w:p>
    <w:p w:rsidR="009F1777" w:rsidRPr="00A57164" w:rsidRDefault="009F1777" w:rsidP="00A57164">
      <w:pPr>
        <w:shd w:val="clear" w:color="auto" w:fill="FFFFFF"/>
        <w:spacing w:after="225" w:line="330" w:lineRule="atLeast"/>
        <w:jc w:val="center"/>
        <w:outlineLvl w:val="0"/>
        <w:rPr>
          <w:rFonts w:ascii="Times New Roman" w:hAnsi="Times New Roman" w:cs="Times New Roman"/>
          <w:color w:val="DF6A0C"/>
          <w:kern w:val="36"/>
          <w:sz w:val="40"/>
          <w:szCs w:val="40"/>
          <w:lang w:eastAsia="ru-RU"/>
        </w:rPr>
      </w:pPr>
      <w:r w:rsidRPr="00A57164">
        <w:rPr>
          <w:rFonts w:ascii="Times New Roman" w:hAnsi="Times New Roman" w:cs="Times New Roman"/>
          <w:color w:val="DF6A0C"/>
          <w:kern w:val="36"/>
          <w:sz w:val="40"/>
          <w:szCs w:val="40"/>
          <w:lang w:eastAsia="ru-RU"/>
        </w:rPr>
        <w:t>Здоровое питание детей</w:t>
      </w:r>
    </w:p>
    <w:p w:rsidR="009F1777" w:rsidRDefault="009F1777" w:rsidP="00A57164">
      <w:pPr>
        <w:shd w:val="clear" w:color="auto" w:fill="FFFFFF"/>
        <w:spacing w:after="0" w:line="240" w:lineRule="auto"/>
        <w:jc w:val="center"/>
        <w:outlineLvl w:val="0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</w:p>
    <w:p w:rsidR="009F1777" w:rsidRDefault="009F1777" w:rsidP="00A57164">
      <w:pPr>
        <w:shd w:val="clear" w:color="auto" w:fill="FFFFFF"/>
        <w:spacing w:after="0" w:line="240" w:lineRule="auto"/>
        <w:jc w:val="center"/>
        <w:outlineLvl w:val="0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26" o:spid="_x0000_s1048" type="#_x0000_t75" alt="http://im4-tub-ru.yandex.net/i?id=245895525-18-72&amp;n=21" style="position:absolute;left:0;text-align:left;margin-left:31.5pt;margin-top:10.25pt;width:179.65pt;height:159.05pt;z-index:-251650048;visibility:visible" wrapcoords="0 0 0 21390 21462 21390 21462 0 0 0">
            <v:imagedata r:id="rId28" o:title=""/>
            <w10:wrap type="through"/>
          </v:shape>
        </w:pict>
      </w:r>
    </w:p>
    <w:p w:rsidR="009F1777" w:rsidRDefault="009F1777" w:rsidP="00A57164">
      <w:pPr>
        <w:shd w:val="clear" w:color="auto" w:fill="FFFFFF"/>
        <w:spacing w:after="0" w:line="240" w:lineRule="auto"/>
        <w:jc w:val="center"/>
        <w:outlineLvl w:val="0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</w:p>
    <w:p w:rsidR="009F1777" w:rsidRDefault="009F1777" w:rsidP="00A57164">
      <w:pPr>
        <w:shd w:val="clear" w:color="auto" w:fill="FFFFFF"/>
        <w:spacing w:after="0" w:line="240" w:lineRule="auto"/>
        <w:jc w:val="center"/>
        <w:outlineLvl w:val="0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</w:p>
    <w:p w:rsidR="009F1777" w:rsidRDefault="009F1777" w:rsidP="00A57164">
      <w:pPr>
        <w:shd w:val="clear" w:color="auto" w:fill="FFFFFF"/>
        <w:spacing w:after="0" w:line="240" w:lineRule="auto"/>
        <w:jc w:val="center"/>
        <w:outlineLvl w:val="0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</w:p>
    <w:p w:rsidR="009F1777" w:rsidRDefault="009F1777" w:rsidP="00A57164">
      <w:pPr>
        <w:shd w:val="clear" w:color="auto" w:fill="FFFFFF"/>
        <w:spacing w:after="0" w:line="240" w:lineRule="auto"/>
        <w:jc w:val="center"/>
        <w:outlineLvl w:val="0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</w:p>
    <w:p w:rsidR="009F1777" w:rsidRDefault="009F1777" w:rsidP="00A57164">
      <w:pPr>
        <w:shd w:val="clear" w:color="auto" w:fill="FFFFFF"/>
        <w:spacing w:after="0" w:line="240" w:lineRule="auto"/>
        <w:jc w:val="center"/>
        <w:outlineLvl w:val="0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</w:p>
    <w:p w:rsidR="009F1777" w:rsidRDefault="009F1777" w:rsidP="00A57164">
      <w:pPr>
        <w:shd w:val="clear" w:color="auto" w:fill="FFFFFF"/>
        <w:spacing w:after="0" w:line="240" w:lineRule="auto"/>
        <w:jc w:val="center"/>
        <w:outlineLvl w:val="0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</w:p>
    <w:p w:rsidR="009F1777" w:rsidRDefault="009F1777" w:rsidP="00A57164">
      <w:pPr>
        <w:shd w:val="clear" w:color="auto" w:fill="FFFFFF"/>
        <w:spacing w:after="0" w:line="240" w:lineRule="auto"/>
        <w:jc w:val="center"/>
        <w:outlineLvl w:val="0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</w:p>
    <w:p w:rsidR="009F1777" w:rsidRDefault="009F1777" w:rsidP="00A57164">
      <w:pPr>
        <w:shd w:val="clear" w:color="auto" w:fill="FFFFFF"/>
        <w:spacing w:after="0" w:line="240" w:lineRule="auto"/>
        <w:jc w:val="center"/>
        <w:outlineLvl w:val="0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</w:p>
    <w:p w:rsidR="009F1777" w:rsidRDefault="009F1777" w:rsidP="00A57164">
      <w:pPr>
        <w:shd w:val="clear" w:color="auto" w:fill="FFFFFF"/>
        <w:spacing w:after="0" w:line="240" w:lineRule="auto"/>
        <w:jc w:val="center"/>
        <w:outlineLvl w:val="0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</w:p>
    <w:p w:rsidR="009F1777" w:rsidRDefault="009F1777" w:rsidP="00A57164">
      <w:pPr>
        <w:shd w:val="clear" w:color="auto" w:fill="FFFFFF"/>
        <w:spacing w:after="0" w:line="240" w:lineRule="auto"/>
        <w:jc w:val="center"/>
        <w:outlineLvl w:val="0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</w:p>
    <w:p w:rsidR="009F1777" w:rsidRDefault="009F1777" w:rsidP="00A57164">
      <w:pPr>
        <w:shd w:val="clear" w:color="auto" w:fill="FFFFFF"/>
        <w:spacing w:after="0" w:line="240" w:lineRule="auto"/>
        <w:jc w:val="center"/>
        <w:outlineLvl w:val="0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  <w:r w:rsidRPr="005730A2"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  <w:t>Воспитатель</w:t>
      </w:r>
    </w:p>
    <w:p w:rsidR="009F1777" w:rsidRPr="005730A2" w:rsidRDefault="009F1777" w:rsidP="00A57164">
      <w:pPr>
        <w:shd w:val="clear" w:color="auto" w:fill="FFFFFF"/>
        <w:spacing w:after="0" w:line="240" w:lineRule="auto"/>
        <w:jc w:val="center"/>
        <w:outlineLvl w:val="0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  <w:r w:rsidRPr="005730A2"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  <w:t>Ямщикова</w:t>
      </w:r>
    </w:p>
    <w:p w:rsidR="009F1777" w:rsidRPr="005730A2" w:rsidRDefault="009F1777" w:rsidP="00A57164">
      <w:pPr>
        <w:shd w:val="clear" w:color="auto" w:fill="FFFFFF"/>
        <w:spacing w:after="0" w:line="240" w:lineRule="auto"/>
        <w:jc w:val="center"/>
        <w:outlineLvl w:val="0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  <w:r w:rsidRPr="005730A2"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  <w:t>Лилия Александровна</w:t>
      </w:r>
    </w:p>
    <w:p w:rsidR="009F1777" w:rsidRDefault="009F1777" w:rsidP="00A57164">
      <w:pPr>
        <w:jc w:val="center"/>
        <w:rPr>
          <w:noProof/>
          <w:color w:val="7030A0"/>
          <w:lang w:eastAsia="ru-RU"/>
        </w:rPr>
      </w:pPr>
    </w:p>
    <w:p w:rsidR="009F1777" w:rsidRDefault="009F1777" w:rsidP="00A57164">
      <w:pPr>
        <w:shd w:val="clear" w:color="auto" w:fill="FFFFFF"/>
        <w:spacing w:after="0" w:line="240" w:lineRule="auto"/>
        <w:jc w:val="center"/>
        <w:outlineLvl w:val="0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  <w:r w:rsidRPr="005730A2"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  <w:t>Воспитатель</w:t>
      </w:r>
    </w:p>
    <w:p w:rsidR="009F1777" w:rsidRDefault="009F1777" w:rsidP="00A57164">
      <w:pPr>
        <w:jc w:val="center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  <w:r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  <w:t>Труфанова</w:t>
      </w:r>
    </w:p>
    <w:p w:rsidR="009F1777" w:rsidRDefault="009F1777" w:rsidP="00A57164">
      <w:pPr>
        <w:jc w:val="center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  <w:r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  <w:t>Марина Викторовна</w:t>
      </w:r>
    </w:p>
    <w:p w:rsidR="009F1777" w:rsidRDefault="009F1777" w:rsidP="00A57164">
      <w:pPr>
        <w:jc w:val="center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</w:p>
    <w:p w:rsidR="009F1777" w:rsidRDefault="009F1777" w:rsidP="00A57164">
      <w:pPr>
        <w:jc w:val="center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</w:p>
    <w:p w:rsidR="009F1777" w:rsidRPr="00A57164" w:rsidRDefault="009F1777" w:rsidP="00A57164">
      <w:pPr>
        <w:shd w:val="clear" w:color="auto" w:fill="FFFFFF"/>
        <w:spacing w:after="225" w:line="330" w:lineRule="atLeast"/>
        <w:outlineLvl w:val="1"/>
        <w:rPr>
          <w:rFonts w:ascii="Times New Roman" w:hAnsi="Times New Roman" w:cs="Times New Roman"/>
          <w:color w:val="000000"/>
          <w:sz w:val="32"/>
          <w:szCs w:val="32"/>
          <w:lang w:eastAsia="ru-RU"/>
        </w:rPr>
      </w:pPr>
      <w:r w:rsidRPr="00A57164">
        <w:rPr>
          <w:rFonts w:ascii="Times New Roman" w:hAnsi="Times New Roman" w:cs="Times New Roman"/>
          <w:b/>
          <w:bCs/>
          <w:color w:val="000000"/>
          <w:sz w:val="32"/>
          <w:szCs w:val="32"/>
          <w:lang w:eastAsia="ru-RU"/>
        </w:rPr>
        <w:t>Основа основ: знания</w:t>
      </w:r>
    </w:p>
    <w:p w:rsidR="009F1777" w:rsidRPr="00A57164" w:rsidRDefault="009F1777" w:rsidP="00A57164">
      <w:pPr>
        <w:shd w:val="clear" w:color="auto" w:fill="FFFFFF"/>
        <w:spacing w:after="0" w:line="330" w:lineRule="atLeast"/>
        <w:rPr>
          <w:rFonts w:ascii="Times New Roman" w:hAnsi="Times New Roman" w:cs="Times New Roman"/>
          <w:color w:val="000000"/>
          <w:sz w:val="32"/>
          <w:szCs w:val="32"/>
          <w:lang w:eastAsia="ru-RU"/>
        </w:rPr>
      </w:pPr>
      <w:r w:rsidRPr="00A57164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Правила здорового питания для детей должны быть основополагающими для всех родителей, а также, что очень важно, для бабушек и дедушек. </w:t>
      </w:r>
    </w:p>
    <w:p w:rsidR="009F1777" w:rsidRPr="00A57164" w:rsidRDefault="009F1777" w:rsidP="00A57164">
      <w:pPr>
        <w:shd w:val="clear" w:color="auto" w:fill="FFFFFF"/>
        <w:spacing w:after="0" w:line="330" w:lineRule="atLeast"/>
        <w:rPr>
          <w:rFonts w:ascii="Times New Roman" w:hAnsi="Times New Roman" w:cs="Times New Roman"/>
          <w:color w:val="000000"/>
          <w:sz w:val="32"/>
          <w:szCs w:val="32"/>
          <w:lang w:eastAsia="ru-RU"/>
        </w:rPr>
      </w:pPr>
      <w:r w:rsidRPr="00A57164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Часто мамы сталкиваются именно с тем, что предыдущее поколение, воспитанное на иных продуктах и способах их приготовления, создает проблемы в процессе кормления.</w:t>
      </w:r>
    </w:p>
    <w:p w:rsidR="009F1777" w:rsidRPr="00A57164" w:rsidRDefault="009F1777" w:rsidP="00A57164">
      <w:pPr>
        <w:shd w:val="clear" w:color="auto" w:fill="FFFFFF"/>
        <w:spacing w:after="0" w:line="330" w:lineRule="atLeast"/>
        <w:rPr>
          <w:rFonts w:ascii="Times New Roman" w:hAnsi="Times New Roman" w:cs="Times New Roman"/>
          <w:color w:val="000000"/>
          <w:sz w:val="32"/>
          <w:szCs w:val="32"/>
          <w:lang w:eastAsia="ru-RU"/>
        </w:rPr>
      </w:pPr>
      <w:r w:rsidRPr="00A57164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К примеру, мясо в виде отваренного куска или котлеты – что полезнее? Несомненно, отварное или запеченное, с небольшим количеством соли и специй, мясо выглядит более привлекательно с точки зрения здоровья, а вот котлеты, жареные, с хлебом – несут в себе меньшую ценность. </w:t>
      </w:r>
    </w:p>
    <w:p w:rsidR="009F1777" w:rsidRPr="00A57164" w:rsidRDefault="009F1777" w:rsidP="00A57164">
      <w:pPr>
        <w:shd w:val="clear" w:color="auto" w:fill="FFFFFF"/>
        <w:spacing w:after="0" w:line="330" w:lineRule="atLeast"/>
        <w:rPr>
          <w:rFonts w:ascii="Times New Roman" w:hAnsi="Times New Roman" w:cs="Times New Roman"/>
          <w:color w:val="000000"/>
          <w:sz w:val="32"/>
          <w:szCs w:val="32"/>
          <w:lang w:eastAsia="ru-RU"/>
        </w:rPr>
      </w:pPr>
      <w:r w:rsidRPr="00A57164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Однако дети с удовольствием уплетают рубленое мясо в жареном виде, поэтому их легче накормить именно таким мясом.</w:t>
      </w:r>
    </w:p>
    <w:p w:rsidR="009F1777" w:rsidRPr="00A57164" w:rsidRDefault="009F1777" w:rsidP="00A57164">
      <w:pPr>
        <w:shd w:val="clear" w:color="auto" w:fill="FFFFFF"/>
        <w:spacing w:after="0" w:line="330" w:lineRule="atLeast"/>
        <w:rPr>
          <w:rFonts w:ascii="Times New Roman" w:hAnsi="Times New Roman" w:cs="Times New Roman"/>
          <w:color w:val="000000"/>
          <w:sz w:val="32"/>
          <w:szCs w:val="32"/>
          <w:lang w:eastAsia="ru-RU"/>
        </w:rPr>
      </w:pPr>
      <w:r w:rsidRPr="00A57164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Основные компоненты меню и способы их приготовления для детей: здесь нет каких-либо сложностей, все предельно просто. </w:t>
      </w:r>
    </w:p>
    <w:p w:rsidR="009F1777" w:rsidRPr="00A57164" w:rsidRDefault="009F1777" w:rsidP="00A57164">
      <w:pPr>
        <w:shd w:val="clear" w:color="auto" w:fill="FFFFFF"/>
        <w:spacing w:after="0" w:line="330" w:lineRule="atLeast"/>
        <w:rPr>
          <w:rFonts w:ascii="Times New Roman" w:hAnsi="Times New Roman" w:cs="Times New Roman"/>
          <w:color w:val="000000"/>
          <w:sz w:val="32"/>
          <w:szCs w:val="32"/>
          <w:lang w:eastAsia="ru-RU"/>
        </w:rPr>
      </w:pPr>
      <w:r w:rsidRPr="00A57164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На самом деле, считается, что основу рациона составляют те продукты, которые характерны для региона проживания. Не стоит спешить с введением экзотических фруктов или овощей, а также различных продуктов, которые могут быть аллергенами: к таким, несомненно, относят морепродукты, редкие сорта мяса или рыбы, очень жирные сорта сыра, специфические овощи, фрукты, цитрусовые, шоколад, магазинную кулинарию, выпечку с большим количеством красителей и консервантов.</w:t>
      </w:r>
    </w:p>
    <w:p w:rsidR="009F1777" w:rsidRDefault="009F1777" w:rsidP="00A57164">
      <w:pPr>
        <w:shd w:val="clear" w:color="auto" w:fill="FFFFFF"/>
        <w:spacing w:after="225" w:line="330" w:lineRule="atLeast"/>
        <w:outlineLvl w:val="1"/>
        <w:rPr>
          <w:rFonts w:ascii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9F1777" w:rsidRPr="00A57164" w:rsidRDefault="009F1777" w:rsidP="00A57164">
      <w:pPr>
        <w:shd w:val="clear" w:color="auto" w:fill="FFFFFF"/>
        <w:spacing w:after="225" w:line="330" w:lineRule="atLeast"/>
        <w:outlineLvl w:val="1"/>
        <w:rPr>
          <w:rFonts w:ascii="Times New Roman" w:hAnsi="Times New Roman" w:cs="Times New Roman"/>
          <w:color w:val="000000"/>
          <w:sz w:val="32"/>
          <w:szCs w:val="32"/>
          <w:lang w:eastAsia="ru-RU"/>
        </w:rPr>
      </w:pPr>
      <w:r w:rsidRPr="00A57164">
        <w:rPr>
          <w:rFonts w:ascii="Times New Roman" w:hAnsi="Times New Roman" w:cs="Times New Roman"/>
          <w:b/>
          <w:bCs/>
          <w:color w:val="000000"/>
          <w:sz w:val="32"/>
          <w:szCs w:val="32"/>
          <w:lang w:eastAsia="ru-RU"/>
        </w:rPr>
        <w:t>Рецепты и фантазия – способ привлечь внимание</w:t>
      </w:r>
    </w:p>
    <w:p w:rsidR="009F1777" w:rsidRPr="00A57164" w:rsidRDefault="009F1777" w:rsidP="00A57164">
      <w:pPr>
        <w:shd w:val="clear" w:color="auto" w:fill="FFFFFF"/>
        <w:spacing w:after="0" w:line="330" w:lineRule="atLeast"/>
        <w:rPr>
          <w:rFonts w:ascii="Times New Roman" w:hAnsi="Times New Roman" w:cs="Times New Roman"/>
          <w:color w:val="000000"/>
          <w:sz w:val="32"/>
          <w:szCs w:val="32"/>
          <w:lang w:eastAsia="ru-RU"/>
        </w:rPr>
      </w:pPr>
      <w:r w:rsidRPr="00A57164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Рецепты здорового питания для детей разнообразны, доступны, некоторые из них невероятно популярны. Итак, что же должен получать ребенок? Несомненно, крупы: каши из гречки и риса, пшеничных круп, перловки и овсянки – прекрасный завтрак или гарнир к мясу или рыбе. Овощи: картофель, морковь и свекла, лук (в том числе порей), сельдерей (корневой и черешковый), фасоль и горох, тыква, сезонные огурцы и помидоры, кабачки и патиссоны – этот набор можно разнообразить, но и в качестве основы для приготовления салатов, супов, рагу он вполне подходит.Фрукты: яблоки, груши, сливы, абрикосы, персики – все, что произрастает в регионе, пригодится как в свежем виде, так и в компотах, пюре, десертах, полезной выпечке.</w:t>
      </w:r>
    </w:p>
    <w:p w:rsidR="009F1777" w:rsidRDefault="009F1777" w:rsidP="00A57164">
      <w:pPr>
        <w:shd w:val="clear" w:color="auto" w:fill="FFFFFF"/>
        <w:spacing w:after="0" w:line="330" w:lineRule="atLeast"/>
        <w:rPr>
          <w:rFonts w:ascii="Times New Roman" w:hAnsi="Times New Roman" w:cs="Times New Roman"/>
          <w:color w:val="000000"/>
          <w:sz w:val="32"/>
          <w:szCs w:val="32"/>
          <w:lang w:eastAsia="ru-RU"/>
        </w:rPr>
      </w:pPr>
      <w:r w:rsidRPr="00A57164">
        <w:rPr>
          <w:rFonts w:ascii="Times New Roman" w:hAnsi="Times New Roman" w:cs="Times New Roman"/>
          <w:color w:val="000000"/>
          <w:sz w:val="32"/>
          <w:szCs w:val="32"/>
          <w:lang w:eastAsia="ru-RU"/>
        </w:rPr>
        <w:br/>
        <w:t xml:space="preserve">Очень важно привлекать ребенка к совместному приготовлению: когда с детства прививаются знания о пользе и вреде тех или иных продуктов, о способах их тепловой обработки и их градации, о том, как можно красиво подать уже приготовленное блюдо – ребенок вырастает с готовой программой. Ну и, конечно же, информацию можно подавать в очень увлекательном виде, не </w:t>
      </w:r>
    </w:p>
    <w:p w:rsidR="009F1777" w:rsidRPr="009B3400" w:rsidRDefault="009F1777" w:rsidP="009B3400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9B3400">
        <w:rPr>
          <w:rFonts w:ascii="Times New Roman" w:hAnsi="Times New Roman" w:cs="Times New Roman"/>
          <w:i/>
          <w:iCs/>
          <w:sz w:val="28"/>
          <w:szCs w:val="28"/>
        </w:rPr>
        <w:t>При кашле рекомендуется воздержаться от песочного печенья, сухарей, сладких и кислых продуктов. Раздражая слизистую оболочку, они будут провоцировать кашель и сильно затруднят выздоровление.</w:t>
      </w:r>
    </w:p>
    <w:p w:rsidR="009F1777" w:rsidRDefault="009F1777" w:rsidP="00A57164">
      <w:pPr>
        <w:shd w:val="clear" w:color="auto" w:fill="FFFFFF"/>
        <w:spacing w:after="0" w:line="330" w:lineRule="atLeast"/>
        <w:rPr>
          <w:rFonts w:ascii="Times New Roman" w:hAnsi="Times New Roman" w:cs="Times New Roman"/>
          <w:color w:val="000000"/>
          <w:sz w:val="32"/>
          <w:szCs w:val="32"/>
        </w:rPr>
      </w:pPr>
    </w:p>
    <w:p w:rsidR="009F1777" w:rsidRDefault="009F1777" w:rsidP="00A57164">
      <w:pPr>
        <w:shd w:val="clear" w:color="auto" w:fill="FFFFFF"/>
        <w:spacing w:after="0" w:line="330" w:lineRule="atLeast"/>
        <w:rPr>
          <w:rFonts w:ascii="Times New Roman" w:hAnsi="Times New Roman" w:cs="Times New Roman"/>
          <w:color w:val="000000"/>
          <w:sz w:val="32"/>
          <w:szCs w:val="32"/>
        </w:rPr>
      </w:pPr>
    </w:p>
    <w:p w:rsidR="009F1777" w:rsidRDefault="009F1777" w:rsidP="00A57164">
      <w:pPr>
        <w:shd w:val="clear" w:color="auto" w:fill="FFFFFF"/>
        <w:spacing w:after="0" w:line="330" w:lineRule="atLeast"/>
        <w:rPr>
          <w:rFonts w:ascii="Times New Roman" w:hAnsi="Times New Roman" w:cs="Times New Roman"/>
          <w:color w:val="000000"/>
          <w:sz w:val="32"/>
          <w:szCs w:val="32"/>
        </w:rPr>
      </w:pPr>
    </w:p>
    <w:p w:rsidR="009F1777" w:rsidRDefault="009F1777" w:rsidP="00A57164">
      <w:pPr>
        <w:shd w:val="clear" w:color="auto" w:fill="FFFFFF"/>
        <w:spacing w:after="0" w:line="330" w:lineRule="atLeast"/>
        <w:rPr>
          <w:rFonts w:ascii="Times New Roman" w:hAnsi="Times New Roman" w:cs="Times New Roman"/>
          <w:color w:val="000000"/>
          <w:sz w:val="32"/>
          <w:szCs w:val="32"/>
        </w:rPr>
      </w:pPr>
    </w:p>
    <w:p w:rsidR="009F1777" w:rsidRDefault="009F1777" w:rsidP="00A57164">
      <w:pPr>
        <w:shd w:val="clear" w:color="auto" w:fill="FFFFFF"/>
        <w:spacing w:after="0" w:line="330" w:lineRule="atLeast"/>
        <w:rPr>
          <w:rFonts w:ascii="Times New Roman" w:hAnsi="Times New Roman" w:cs="Times New Roman"/>
          <w:color w:val="000000"/>
          <w:sz w:val="32"/>
          <w:szCs w:val="32"/>
        </w:rPr>
      </w:pPr>
    </w:p>
    <w:p w:rsidR="009F1777" w:rsidRDefault="009F1777" w:rsidP="00A57164">
      <w:pPr>
        <w:shd w:val="clear" w:color="auto" w:fill="FFFFFF"/>
        <w:spacing w:after="0" w:line="330" w:lineRule="atLeast"/>
        <w:rPr>
          <w:rFonts w:ascii="Times New Roman" w:hAnsi="Times New Roman" w:cs="Times New Roman"/>
          <w:color w:val="000000"/>
          <w:sz w:val="32"/>
          <w:szCs w:val="32"/>
        </w:rPr>
      </w:pPr>
    </w:p>
    <w:p w:rsidR="009F1777" w:rsidRDefault="009F1777" w:rsidP="00A57164">
      <w:pPr>
        <w:shd w:val="clear" w:color="auto" w:fill="FFFFFF"/>
        <w:spacing w:after="0" w:line="330" w:lineRule="atLeast"/>
        <w:rPr>
          <w:rFonts w:ascii="Times New Roman" w:hAnsi="Times New Roman" w:cs="Times New Roman"/>
          <w:color w:val="000000"/>
          <w:sz w:val="32"/>
          <w:szCs w:val="32"/>
        </w:rPr>
      </w:pPr>
    </w:p>
    <w:p w:rsidR="009F1777" w:rsidRDefault="009F1777" w:rsidP="00A57164">
      <w:pPr>
        <w:shd w:val="clear" w:color="auto" w:fill="FFFFFF"/>
        <w:spacing w:after="0" w:line="330" w:lineRule="atLeast"/>
        <w:rPr>
          <w:rFonts w:ascii="Times New Roman" w:hAnsi="Times New Roman" w:cs="Times New Roman"/>
          <w:color w:val="000000"/>
          <w:sz w:val="32"/>
          <w:szCs w:val="32"/>
        </w:rPr>
      </w:pPr>
    </w:p>
    <w:p w:rsidR="009F1777" w:rsidRDefault="009F1777" w:rsidP="00A57164">
      <w:pPr>
        <w:shd w:val="clear" w:color="auto" w:fill="FFFFFF"/>
        <w:spacing w:after="0" w:line="330" w:lineRule="atLeast"/>
        <w:rPr>
          <w:rFonts w:ascii="Times New Roman" w:hAnsi="Times New Roman" w:cs="Times New Roman"/>
          <w:color w:val="000000"/>
          <w:sz w:val="32"/>
          <w:szCs w:val="32"/>
        </w:rPr>
      </w:pPr>
    </w:p>
    <w:p w:rsidR="009F1777" w:rsidRDefault="009F1777" w:rsidP="00A57164">
      <w:pPr>
        <w:shd w:val="clear" w:color="auto" w:fill="FFFFFF"/>
        <w:spacing w:after="0" w:line="330" w:lineRule="atLeast"/>
        <w:rPr>
          <w:rFonts w:ascii="Times New Roman" w:hAnsi="Times New Roman" w:cs="Times New Roman"/>
          <w:color w:val="000000"/>
          <w:sz w:val="32"/>
          <w:szCs w:val="32"/>
        </w:rPr>
      </w:pPr>
    </w:p>
    <w:p w:rsidR="009F1777" w:rsidRDefault="009F1777" w:rsidP="00A57164">
      <w:pPr>
        <w:shd w:val="clear" w:color="auto" w:fill="FFFFFF"/>
        <w:spacing w:after="0" w:line="330" w:lineRule="atLeast"/>
        <w:rPr>
          <w:rFonts w:ascii="Times New Roman" w:hAnsi="Times New Roman" w:cs="Times New Roman"/>
          <w:color w:val="000000"/>
          <w:sz w:val="32"/>
          <w:szCs w:val="32"/>
        </w:rPr>
      </w:pPr>
    </w:p>
    <w:p w:rsidR="009F1777" w:rsidRDefault="009F1777" w:rsidP="00A57164">
      <w:pPr>
        <w:shd w:val="clear" w:color="auto" w:fill="FFFFFF"/>
        <w:spacing w:after="0" w:line="330" w:lineRule="atLeast"/>
        <w:rPr>
          <w:rFonts w:ascii="Times New Roman" w:hAnsi="Times New Roman" w:cs="Times New Roman"/>
          <w:color w:val="000000"/>
          <w:sz w:val="32"/>
          <w:szCs w:val="32"/>
        </w:rPr>
      </w:pPr>
    </w:p>
    <w:p w:rsidR="009F1777" w:rsidRDefault="009F1777" w:rsidP="00A57164">
      <w:pPr>
        <w:shd w:val="clear" w:color="auto" w:fill="FFFFFF"/>
        <w:spacing w:after="0" w:line="330" w:lineRule="atLeast"/>
        <w:rPr>
          <w:rFonts w:ascii="Times New Roman" w:hAnsi="Times New Roman" w:cs="Times New Roman"/>
          <w:color w:val="000000"/>
          <w:sz w:val="32"/>
          <w:szCs w:val="32"/>
        </w:rPr>
      </w:pPr>
    </w:p>
    <w:p w:rsidR="009F1777" w:rsidRDefault="009F1777" w:rsidP="00A57164">
      <w:pPr>
        <w:shd w:val="clear" w:color="auto" w:fill="FFFFFF"/>
        <w:spacing w:after="0" w:line="330" w:lineRule="atLeast"/>
        <w:rPr>
          <w:rFonts w:ascii="Times New Roman" w:hAnsi="Times New Roman" w:cs="Times New Roman"/>
          <w:color w:val="000000"/>
          <w:sz w:val="32"/>
          <w:szCs w:val="32"/>
        </w:rPr>
      </w:pPr>
    </w:p>
    <w:p w:rsidR="009F1777" w:rsidRDefault="009F1777" w:rsidP="00A57164">
      <w:pPr>
        <w:shd w:val="clear" w:color="auto" w:fill="FFFFFF"/>
        <w:spacing w:after="0" w:line="330" w:lineRule="atLeast"/>
        <w:rPr>
          <w:rFonts w:ascii="Times New Roman" w:hAnsi="Times New Roman" w:cs="Times New Roman"/>
          <w:color w:val="000000"/>
          <w:sz w:val="32"/>
          <w:szCs w:val="32"/>
        </w:rPr>
      </w:pPr>
    </w:p>
    <w:p w:rsidR="009F1777" w:rsidRDefault="009F1777" w:rsidP="00A57164">
      <w:pPr>
        <w:shd w:val="clear" w:color="auto" w:fill="FFFFFF"/>
        <w:spacing w:after="0" w:line="330" w:lineRule="atLeast"/>
        <w:rPr>
          <w:rFonts w:ascii="Times New Roman" w:hAnsi="Times New Roman" w:cs="Times New Roman"/>
          <w:color w:val="000000"/>
          <w:sz w:val="32"/>
          <w:szCs w:val="32"/>
        </w:rPr>
      </w:pPr>
    </w:p>
    <w:p w:rsidR="009F1777" w:rsidRDefault="009F1777" w:rsidP="00A57164">
      <w:pPr>
        <w:shd w:val="clear" w:color="auto" w:fill="FFFFFF"/>
        <w:spacing w:after="0" w:line="330" w:lineRule="atLeast"/>
        <w:rPr>
          <w:rFonts w:ascii="Times New Roman" w:hAnsi="Times New Roman" w:cs="Times New Roman"/>
          <w:color w:val="000000"/>
          <w:sz w:val="32"/>
          <w:szCs w:val="32"/>
        </w:rPr>
      </w:pPr>
    </w:p>
    <w:p w:rsidR="009F1777" w:rsidRDefault="009F1777" w:rsidP="00A57164">
      <w:pPr>
        <w:shd w:val="clear" w:color="auto" w:fill="FFFFFF"/>
        <w:spacing w:after="0" w:line="330" w:lineRule="atLeast"/>
        <w:rPr>
          <w:rFonts w:ascii="Times New Roman" w:hAnsi="Times New Roman" w:cs="Times New Roman"/>
          <w:color w:val="000000"/>
          <w:sz w:val="32"/>
          <w:szCs w:val="32"/>
        </w:rPr>
      </w:pPr>
    </w:p>
    <w:p w:rsidR="009F1777" w:rsidRDefault="009F1777" w:rsidP="00A57164">
      <w:pPr>
        <w:shd w:val="clear" w:color="auto" w:fill="FFFFFF"/>
        <w:spacing w:after="0" w:line="330" w:lineRule="atLeast"/>
        <w:rPr>
          <w:rFonts w:ascii="Times New Roman" w:hAnsi="Times New Roman" w:cs="Times New Roman"/>
          <w:color w:val="000000"/>
          <w:sz w:val="32"/>
          <w:szCs w:val="32"/>
        </w:rPr>
      </w:pPr>
    </w:p>
    <w:p w:rsidR="009F1777" w:rsidRDefault="009F1777" w:rsidP="00A57164">
      <w:pPr>
        <w:shd w:val="clear" w:color="auto" w:fill="FFFFFF"/>
        <w:spacing w:after="0" w:line="330" w:lineRule="atLeast"/>
        <w:rPr>
          <w:rFonts w:ascii="Times New Roman" w:hAnsi="Times New Roman" w:cs="Times New Roman"/>
          <w:color w:val="000000"/>
          <w:sz w:val="32"/>
          <w:szCs w:val="32"/>
        </w:rPr>
      </w:pPr>
    </w:p>
    <w:p w:rsidR="009F1777" w:rsidRDefault="009F1777" w:rsidP="00A57164">
      <w:pPr>
        <w:shd w:val="clear" w:color="auto" w:fill="FFFFFF"/>
        <w:spacing w:after="0" w:line="330" w:lineRule="atLeast"/>
        <w:rPr>
          <w:rFonts w:ascii="Times New Roman" w:hAnsi="Times New Roman" w:cs="Times New Roman"/>
          <w:color w:val="000000"/>
          <w:sz w:val="32"/>
          <w:szCs w:val="32"/>
        </w:rPr>
      </w:pPr>
    </w:p>
    <w:p w:rsidR="009F1777" w:rsidRDefault="009F1777" w:rsidP="00A57164">
      <w:pPr>
        <w:shd w:val="clear" w:color="auto" w:fill="FFFFFF"/>
        <w:spacing w:after="0" w:line="330" w:lineRule="atLeast"/>
        <w:rPr>
          <w:rFonts w:ascii="Times New Roman" w:hAnsi="Times New Roman" w:cs="Times New Roman"/>
          <w:color w:val="000000"/>
          <w:sz w:val="32"/>
          <w:szCs w:val="32"/>
        </w:rPr>
      </w:pPr>
    </w:p>
    <w:p w:rsidR="009F1777" w:rsidRDefault="009F1777" w:rsidP="00A57164">
      <w:pPr>
        <w:shd w:val="clear" w:color="auto" w:fill="FFFFFF"/>
        <w:spacing w:after="0" w:line="330" w:lineRule="atLeast"/>
        <w:rPr>
          <w:rFonts w:ascii="Times New Roman" w:hAnsi="Times New Roman" w:cs="Times New Roman"/>
          <w:color w:val="000000"/>
          <w:sz w:val="32"/>
          <w:szCs w:val="32"/>
        </w:rPr>
      </w:pPr>
    </w:p>
    <w:p w:rsidR="009F1777" w:rsidRDefault="009F1777" w:rsidP="00A57164">
      <w:pPr>
        <w:shd w:val="clear" w:color="auto" w:fill="FFFFFF"/>
        <w:spacing w:after="0" w:line="330" w:lineRule="atLeast"/>
        <w:rPr>
          <w:rFonts w:ascii="Times New Roman" w:hAnsi="Times New Roman" w:cs="Times New Roman"/>
          <w:color w:val="000000"/>
          <w:sz w:val="32"/>
          <w:szCs w:val="32"/>
        </w:rPr>
      </w:pPr>
    </w:p>
    <w:p w:rsidR="009F1777" w:rsidRDefault="009F1777" w:rsidP="00A57164">
      <w:pPr>
        <w:shd w:val="clear" w:color="auto" w:fill="FFFFFF"/>
        <w:spacing w:after="0" w:line="330" w:lineRule="atLeast"/>
        <w:rPr>
          <w:rFonts w:ascii="Times New Roman" w:hAnsi="Times New Roman" w:cs="Times New Roman"/>
          <w:color w:val="000000"/>
          <w:sz w:val="32"/>
          <w:szCs w:val="32"/>
        </w:rPr>
      </w:pPr>
    </w:p>
    <w:p w:rsidR="009F1777" w:rsidRDefault="009F1777" w:rsidP="00A57164">
      <w:pPr>
        <w:shd w:val="clear" w:color="auto" w:fill="FFFFFF"/>
        <w:spacing w:after="0" w:line="330" w:lineRule="atLeast"/>
        <w:rPr>
          <w:rFonts w:ascii="Times New Roman" w:hAnsi="Times New Roman" w:cs="Times New Roman"/>
          <w:color w:val="000000"/>
          <w:sz w:val="32"/>
          <w:szCs w:val="32"/>
        </w:rPr>
      </w:pPr>
    </w:p>
    <w:p w:rsidR="009F1777" w:rsidRDefault="009F1777" w:rsidP="00A57164">
      <w:pPr>
        <w:shd w:val="clear" w:color="auto" w:fill="FFFFFF"/>
        <w:spacing w:after="0" w:line="330" w:lineRule="atLeast"/>
        <w:rPr>
          <w:rFonts w:ascii="Times New Roman" w:hAnsi="Times New Roman" w:cs="Times New Roman"/>
          <w:color w:val="000000"/>
          <w:sz w:val="32"/>
          <w:szCs w:val="32"/>
        </w:rPr>
      </w:pPr>
    </w:p>
    <w:p w:rsidR="009F1777" w:rsidRDefault="009F1777" w:rsidP="00A57164">
      <w:pPr>
        <w:shd w:val="clear" w:color="auto" w:fill="FFFFFF"/>
        <w:spacing w:after="0" w:line="330" w:lineRule="atLeast"/>
        <w:rPr>
          <w:rFonts w:ascii="Times New Roman" w:hAnsi="Times New Roman" w:cs="Times New Roman"/>
          <w:color w:val="000000"/>
          <w:sz w:val="32"/>
          <w:szCs w:val="32"/>
        </w:rPr>
      </w:pPr>
    </w:p>
    <w:p w:rsidR="009F1777" w:rsidRDefault="009F1777" w:rsidP="00A57164">
      <w:pPr>
        <w:shd w:val="clear" w:color="auto" w:fill="FFFFFF"/>
        <w:spacing w:after="0" w:line="330" w:lineRule="atLeast"/>
        <w:rPr>
          <w:rFonts w:ascii="Times New Roman" w:hAnsi="Times New Roman" w:cs="Times New Roman"/>
          <w:color w:val="000000"/>
          <w:sz w:val="32"/>
          <w:szCs w:val="32"/>
        </w:rPr>
      </w:pPr>
    </w:p>
    <w:p w:rsidR="009F1777" w:rsidRDefault="009F1777" w:rsidP="00A57164">
      <w:pPr>
        <w:shd w:val="clear" w:color="auto" w:fill="FFFFFF"/>
        <w:spacing w:after="0" w:line="330" w:lineRule="atLeast"/>
        <w:rPr>
          <w:rFonts w:ascii="Times New Roman" w:hAnsi="Times New Roman" w:cs="Times New Roman"/>
          <w:color w:val="000000"/>
          <w:sz w:val="32"/>
          <w:szCs w:val="32"/>
        </w:rPr>
      </w:pPr>
    </w:p>
    <w:p w:rsidR="009F1777" w:rsidRDefault="009F1777" w:rsidP="00A57164">
      <w:pPr>
        <w:shd w:val="clear" w:color="auto" w:fill="FFFFFF"/>
        <w:spacing w:after="0" w:line="330" w:lineRule="atLeast"/>
        <w:rPr>
          <w:rFonts w:ascii="Times New Roman" w:hAnsi="Times New Roman" w:cs="Times New Roman"/>
          <w:color w:val="000000"/>
          <w:sz w:val="32"/>
          <w:szCs w:val="32"/>
        </w:rPr>
      </w:pPr>
    </w:p>
    <w:p w:rsidR="009F1777" w:rsidRDefault="009F1777" w:rsidP="00A57164">
      <w:pPr>
        <w:shd w:val="clear" w:color="auto" w:fill="FFFFFF"/>
        <w:spacing w:after="0" w:line="330" w:lineRule="atLeast"/>
        <w:rPr>
          <w:rFonts w:ascii="Times New Roman" w:hAnsi="Times New Roman" w:cs="Times New Roman"/>
          <w:color w:val="000000"/>
          <w:sz w:val="32"/>
          <w:szCs w:val="32"/>
        </w:rPr>
      </w:pPr>
    </w:p>
    <w:p w:rsidR="009F1777" w:rsidRDefault="009F1777" w:rsidP="00A57164">
      <w:pPr>
        <w:shd w:val="clear" w:color="auto" w:fill="FFFFFF"/>
        <w:spacing w:after="0" w:line="330" w:lineRule="atLeast"/>
        <w:rPr>
          <w:rFonts w:ascii="Times New Roman" w:hAnsi="Times New Roman" w:cs="Times New Roman"/>
          <w:color w:val="000000"/>
          <w:sz w:val="32"/>
          <w:szCs w:val="32"/>
        </w:rPr>
      </w:pPr>
    </w:p>
    <w:p w:rsidR="009F1777" w:rsidRDefault="009F1777" w:rsidP="00A57164">
      <w:pPr>
        <w:shd w:val="clear" w:color="auto" w:fill="FFFFFF"/>
        <w:spacing w:after="0" w:line="330" w:lineRule="atLeast"/>
        <w:rPr>
          <w:rFonts w:ascii="Times New Roman" w:hAnsi="Times New Roman" w:cs="Times New Roman"/>
          <w:color w:val="000000"/>
          <w:sz w:val="32"/>
          <w:szCs w:val="32"/>
        </w:rPr>
      </w:pPr>
    </w:p>
    <w:p w:rsidR="009F1777" w:rsidRDefault="009F1777" w:rsidP="00A57164">
      <w:pPr>
        <w:shd w:val="clear" w:color="auto" w:fill="FFFFFF"/>
        <w:spacing w:after="0" w:line="330" w:lineRule="atLeast"/>
        <w:rPr>
          <w:rFonts w:ascii="Times New Roman" w:hAnsi="Times New Roman" w:cs="Times New Roman"/>
          <w:color w:val="000000"/>
          <w:sz w:val="32"/>
          <w:szCs w:val="32"/>
        </w:rPr>
      </w:pPr>
    </w:p>
    <w:p w:rsidR="009F1777" w:rsidRDefault="009F1777" w:rsidP="00A57164">
      <w:pPr>
        <w:shd w:val="clear" w:color="auto" w:fill="FFFFFF"/>
        <w:spacing w:after="0" w:line="330" w:lineRule="atLeast"/>
        <w:rPr>
          <w:rFonts w:ascii="Times New Roman" w:hAnsi="Times New Roman" w:cs="Times New Roman"/>
          <w:color w:val="000000"/>
          <w:sz w:val="32"/>
          <w:szCs w:val="32"/>
        </w:rPr>
      </w:pPr>
    </w:p>
    <w:p w:rsidR="009F1777" w:rsidRDefault="009F1777" w:rsidP="00A57164">
      <w:pPr>
        <w:shd w:val="clear" w:color="auto" w:fill="FFFFFF"/>
        <w:spacing w:after="0" w:line="330" w:lineRule="atLeast"/>
        <w:rPr>
          <w:rFonts w:ascii="Times New Roman" w:hAnsi="Times New Roman" w:cs="Times New Roman"/>
          <w:color w:val="000000"/>
          <w:sz w:val="32"/>
          <w:szCs w:val="32"/>
        </w:rPr>
      </w:pPr>
    </w:p>
    <w:p w:rsidR="009F1777" w:rsidRDefault="009F1777" w:rsidP="00A57164">
      <w:pPr>
        <w:shd w:val="clear" w:color="auto" w:fill="FFFFFF"/>
        <w:spacing w:after="0" w:line="330" w:lineRule="atLeast"/>
        <w:rPr>
          <w:rFonts w:ascii="Times New Roman" w:hAnsi="Times New Roman" w:cs="Times New Roman"/>
          <w:color w:val="000000"/>
          <w:sz w:val="32"/>
          <w:szCs w:val="32"/>
        </w:rPr>
      </w:pPr>
    </w:p>
    <w:p w:rsidR="009F1777" w:rsidRDefault="009F1777" w:rsidP="00A57164">
      <w:pPr>
        <w:shd w:val="clear" w:color="auto" w:fill="FFFFFF"/>
        <w:spacing w:after="0" w:line="330" w:lineRule="atLeast"/>
        <w:rPr>
          <w:rFonts w:ascii="Times New Roman" w:hAnsi="Times New Roman" w:cs="Times New Roman"/>
          <w:color w:val="000000"/>
          <w:sz w:val="32"/>
          <w:szCs w:val="32"/>
        </w:rPr>
      </w:pPr>
    </w:p>
    <w:p w:rsidR="009F1777" w:rsidRDefault="009F1777" w:rsidP="00A57164">
      <w:pPr>
        <w:shd w:val="clear" w:color="auto" w:fill="FFFFFF"/>
        <w:spacing w:after="0" w:line="330" w:lineRule="atLeast"/>
        <w:rPr>
          <w:rFonts w:ascii="Times New Roman" w:hAnsi="Times New Roman" w:cs="Times New Roman"/>
          <w:color w:val="000000"/>
          <w:sz w:val="32"/>
          <w:szCs w:val="32"/>
        </w:rPr>
      </w:pPr>
    </w:p>
    <w:p w:rsidR="009F1777" w:rsidRDefault="009F1777" w:rsidP="00A57164">
      <w:pPr>
        <w:shd w:val="clear" w:color="auto" w:fill="FFFFFF"/>
        <w:spacing w:after="0" w:line="330" w:lineRule="atLeast"/>
        <w:rPr>
          <w:rFonts w:ascii="Times New Roman" w:hAnsi="Times New Roman" w:cs="Times New Roman"/>
          <w:color w:val="000000"/>
          <w:sz w:val="32"/>
          <w:szCs w:val="32"/>
        </w:rPr>
      </w:pPr>
    </w:p>
    <w:p w:rsidR="009F1777" w:rsidRDefault="009F1777" w:rsidP="00A57164">
      <w:pPr>
        <w:shd w:val="clear" w:color="auto" w:fill="FFFFFF"/>
        <w:spacing w:after="0" w:line="330" w:lineRule="atLeast"/>
        <w:rPr>
          <w:rFonts w:ascii="Times New Roman" w:hAnsi="Times New Roman" w:cs="Times New Roman"/>
          <w:color w:val="000000"/>
          <w:sz w:val="32"/>
          <w:szCs w:val="32"/>
        </w:rPr>
      </w:pPr>
    </w:p>
    <w:p w:rsidR="009F1777" w:rsidRDefault="009F1777" w:rsidP="00A57164">
      <w:pPr>
        <w:shd w:val="clear" w:color="auto" w:fill="FFFFFF"/>
        <w:spacing w:after="0" w:line="330" w:lineRule="atLeast"/>
        <w:rPr>
          <w:rFonts w:ascii="Times New Roman" w:hAnsi="Times New Roman" w:cs="Times New Roman"/>
          <w:color w:val="000000"/>
          <w:sz w:val="32"/>
          <w:szCs w:val="32"/>
        </w:rPr>
      </w:pPr>
    </w:p>
    <w:p w:rsidR="009F1777" w:rsidRDefault="009F1777" w:rsidP="00A57164">
      <w:pPr>
        <w:shd w:val="clear" w:color="auto" w:fill="FFFFFF"/>
        <w:spacing w:after="0" w:line="330" w:lineRule="atLeast"/>
        <w:rPr>
          <w:rFonts w:ascii="Times New Roman" w:hAnsi="Times New Roman" w:cs="Times New Roman"/>
          <w:color w:val="000000"/>
          <w:sz w:val="32"/>
          <w:szCs w:val="32"/>
        </w:rPr>
      </w:pPr>
    </w:p>
    <w:p w:rsidR="009F1777" w:rsidRDefault="009F1777" w:rsidP="00A57164">
      <w:pPr>
        <w:shd w:val="clear" w:color="auto" w:fill="FFFFFF"/>
        <w:spacing w:after="0" w:line="330" w:lineRule="atLeast"/>
        <w:rPr>
          <w:rFonts w:ascii="Times New Roman" w:hAnsi="Times New Roman" w:cs="Times New Roman"/>
          <w:color w:val="000000"/>
          <w:sz w:val="32"/>
          <w:szCs w:val="32"/>
        </w:rPr>
      </w:pPr>
    </w:p>
    <w:p w:rsidR="009F1777" w:rsidRDefault="009F1777" w:rsidP="00A57164">
      <w:pPr>
        <w:shd w:val="clear" w:color="auto" w:fill="FFFFFF"/>
        <w:spacing w:after="0" w:line="330" w:lineRule="atLeast"/>
        <w:rPr>
          <w:rFonts w:ascii="Times New Roman" w:hAnsi="Times New Roman" w:cs="Times New Roman"/>
          <w:color w:val="000000"/>
          <w:sz w:val="32"/>
          <w:szCs w:val="32"/>
        </w:rPr>
      </w:pPr>
    </w:p>
    <w:p w:rsidR="009F1777" w:rsidRDefault="009F1777" w:rsidP="00A57164">
      <w:pPr>
        <w:shd w:val="clear" w:color="auto" w:fill="FFFFFF"/>
        <w:spacing w:after="0" w:line="330" w:lineRule="atLeast"/>
        <w:rPr>
          <w:rFonts w:ascii="Times New Roman" w:hAnsi="Times New Roman" w:cs="Times New Roman"/>
          <w:color w:val="000000"/>
          <w:sz w:val="32"/>
          <w:szCs w:val="32"/>
        </w:rPr>
      </w:pPr>
    </w:p>
    <w:p w:rsidR="009F1777" w:rsidRDefault="009F1777" w:rsidP="00A57164">
      <w:pPr>
        <w:shd w:val="clear" w:color="auto" w:fill="FFFFFF"/>
        <w:spacing w:after="0" w:line="330" w:lineRule="atLeast"/>
        <w:rPr>
          <w:rFonts w:ascii="Times New Roman" w:hAnsi="Times New Roman" w:cs="Times New Roman"/>
          <w:color w:val="000000"/>
          <w:sz w:val="32"/>
          <w:szCs w:val="32"/>
        </w:rPr>
      </w:pPr>
    </w:p>
    <w:p w:rsidR="009F1777" w:rsidRDefault="009F1777" w:rsidP="00A57164">
      <w:pPr>
        <w:shd w:val="clear" w:color="auto" w:fill="FFFFFF"/>
        <w:spacing w:after="0" w:line="330" w:lineRule="atLeast"/>
        <w:rPr>
          <w:rFonts w:ascii="Times New Roman" w:hAnsi="Times New Roman" w:cs="Times New Roman"/>
          <w:color w:val="000000"/>
          <w:sz w:val="32"/>
          <w:szCs w:val="32"/>
        </w:rPr>
      </w:pPr>
    </w:p>
    <w:p w:rsidR="009F1777" w:rsidRDefault="009F1777" w:rsidP="00A57164">
      <w:pPr>
        <w:shd w:val="clear" w:color="auto" w:fill="FFFFFF"/>
        <w:spacing w:after="0" w:line="330" w:lineRule="atLeast"/>
        <w:rPr>
          <w:rFonts w:ascii="Times New Roman" w:hAnsi="Times New Roman" w:cs="Times New Roman"/>
          <w:color w:val="000000"/>
          <w:sz w:val="32"/>
          <w:szCs w:val="32"/>
        </w:rPr>
      </w:pPr>
    </w:p>
    <w:p w:rsidR="009F1777" w:rsidRDefault="009F1777" w:rsidP="00A57164">
      <w:pPr>
        <w:shd w:val="clear" w:color="auto" w:fill="FFFFFF"/>
        <w:spacing w:after="0" w:line="330" w:lineRule="atLeast"/>
        <w:rPr>
          <w:rFonts w:ascii="Times New Roman" w:hAnsi="Times New Roman" w:cs="Times New Roman"/>
          <w:color w:val="000000"/>
          <w:sz w:val="32"/>
          <w:szCs w:val="32"/>
        </w:rPr>
      </w:pPr>
    </w:p>
    <w:p w:rsidR="009F1777" w:rsidRDefault="009F1777" w:rsidP="00A57164">
      <w:pPr>
        <w:shd w:val="clear" w:color="auto" w:fill="FFFFFF"/>
        <w:spacing w:after="0" w:line="330" w:lineRule="atLeast"/>
        <w:rPr>
          <w:rFonts w:ascii="Times New Roman" w:hAnsi="Times New Roman" w:cs="Times New Roman"/>
          <w:color w:val="000000"/>
          <w:sz w:val="32"/>
          <w:szCs w:val="32"/>
        </w:rPr>
      </w:pPr>
    </w:p>
    <w:p w:rsidR="009F1777" w:rsidRDefault="009F1777" w:rsidP="00A57164">
      <w:pPr>
        <w:shd w:val="clear" w:color="auto" w:fill="FFFFFF"/>
        <w:spacing w:after="0" w:line="330" w:lineRule="atLeast"/>
        <w:rPr>
          <w:rFonts w:ascii="Times New Roman" w:hAnsi="Times New Roman" w:cs="Times New Roman"/>
          <w:color w:val="000000"/>
          <w:sz w:val="32"/>
          <w:szCs w:val="32"/>
        </w:rPr>
      </w:pPr>
    </w:p>
    <w:p w:rsidR="009F1777" w:rsidRPr="00FE7F5C" w:rsidRDefault="009F1777" w:rsidP="009B340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FE7F5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Муниципальное автономное дошкольное учреждение Центр Развития Ребёнка детский сад № 50 города Тюмени</w:t>
      </w:r>
    </w:p>
    <w:p w:rsidR="009F1777" w:rsidRDefault="009F1777" w:rsidP="009B3400">
      <w:pPr>
        <w:jc w:val="center"/>
      </w:pPr>
    </w:p>
    <w:p w:rsidR="009F1777" w:rsidRDefault="009F1777" w:rsidP="009B3400">
      <w:pPr>
        <w:jc w:val="center"/>
      </w:pPr>
    </w:p>
    <w:p w:rsidR="009F1777" w:rsidRPr="00810CBF" w:rsidRDefault="009F1777" w:rsidP="009B3400">
      <w:pPr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r w:rsidRPr="00810CBF">
        <w:rPr>
          <w:rFonts w:ascii="Times New Roman" w:hAnsi="Times New Roman" w:cs="Times New Roman"/>
          <w:color w:val="002060"/>
          <w:sz w:val="36"/>
          <w:szCs w:val="36"/>
        </w:rPr>
        <w:t>Памятка для родителей</w:t>
      </w:r>
    </w:p>
    <w:p w:rsidR="009F1777" w:rsidRDefault="009F1777" w:rsidP="009B3400">
      <w:pPr>
        <w:spacing w:before="48" w:after="48" w:line="240" w:lineRule="auto"/>
        <w:jc w:val="center"/>
        <w:outlineLvl w:val="1"/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hyperlink r:id="rId29" w:tooltip="Особенности питания детей при простуде" w:history="1">
        <w:r w:rsidRPr="009B3400">
          <w:rPr>
            <w:rFonts w:ascii="Times New Roman" w:hAnsi="Times New Roman" w:cs="Times New Roman"/>
            <w:b/>
            <w:bCs/>
            <w:color w:val="FF0000"/>
            <w:sz w:val="28"/>
            <w:szCs w:val="28"/>
            <w:lang w:eastAsia="ru-RU"/>
          </w:rPr>
          <w:t>Особенности питания детей при простуде</w:t>
        </w:r>
      </w:hyperlink>
    </w:p>
    <w:p w:rsidR="009F1777" w:rsidRDefault="009F1777" w:rsidP="009B3400">
      <w:pPr>
        <w:spacing w:before="48" w:after="48" w:line="240" w:lineRule="auto"/>
        <w:jc w:val="center"/>
        <w:outlineLvl w:val="1"/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9F1777" w:rsidRPr="009B3400" w:rsidRDefault="009F1777" w:rsidP="009B3400">
      <w:pPr>
        <w:spacing w:before="48" w:after="48" w:line="240" w:lineRule="auto"/>
        <w:jc w:val="center"/>
        <w:outlineLvl w:val="1"/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28" o:spid="_x0000_s1049" type="#_x0000_t75" alt="http://www.forkids.ru/i/food/prostuda.jpg" style="position:absolute;left:0;text-align:left;margin-left:67.95pt;margin-top:1.05pt;width:120.75pt;height:152.65pt;z-index:-251649024;visibility:visible" wrapcoords="0 0 0 21437 21466 21437 21466 0 0 0">
            <v:imagedata r:id="rId30" o:title=""/>
            <w10:wrap type="through"/>
          </v:shape>
        </w:pict>
      </w:r>
    </w:p>
    <w:p w:rsidR="009F1777" w:rsidRPr="009B3400" w:rsidRDefault="009F1777" w:rsidP="009B3400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i/>
          <w:iCs/>
          <w:color w:val="FF0000"/>
          <w:kern w:val="36"/>
          <w:sz w:val="28"/>
          <w:szCs w:val="28"/>
          <w:lang w:eastAsia="ru-RU"/>
        </w:rPr>
      </w:pPr>
    </w:p>
    <w:p w:rsidR="009F1777" w:rsidRDefault="009F1777" w:rsidP="009B3400">
      <w:pPr>
        <w:shd w:val="clear" w:color="auto" w:fill="FFFFFF"/>
        <w:spacing w:after="0" w:line="240" w:lineRule="auto"/>
        <w:jc w:val="center"/>
        <w:outlineLvl w:val="0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</w:p>
    <w:p w:rsidR="009F1777" w:rsidRDefault="009F1777" w:rsidP="009B3400">
      <w:pPr>
        <w:shd w:val="clear" w:color="auto" w:fill="FFFFFF"/>
        <w:spacing w:after="0" w:line="240" w:lineRule="auto"/>
        <w:jc w:val="center"/>
        <w:outlineLvl w:val="0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</w:p>
    <w:p w:rsidR="009F1777" w:rsidRDefault="009F1777" w:rsidP="009B3400">
      <w:pPr>
        <w:shd w:val="clear" w:color="auto" w:fill="FFFFFF"/>
        <w:spacing w:after="0" w:line="240" w:lineRule="auto"/>
        <w:jc w:val="center"/>
        <w:outlineLvl w:val="0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</w:p>
    <w:p w:rsidR="009F1777" w:rsidRDefault="009F1777" w:rsidP="009B3400">
      <w:pPr>
        <w:shd w:val="clear" w:color="auto" w:fill="FFFFFF"/>
        <w:spacing w:after="0" w:line="240" w:lineRule="auto"/>
        <w:jc w:val="center"/>
        <w:outlineLvl w:val="0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</w:p>
    <w:p w:rsidR="009F1777" w:rsidRDefault="009F1777" w:rsidP="009B3400">
      <w:pPr>
        <w:shd w:val="clear" w:color="auto" w:fill="FFFFFF"/>
        <w:spacing w:after="0" w:line="240" w:lineRule="auto"/>
        <w:jc w:val="center"/>
        <w:outlineLvl w:val="0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</w:p>
    <w:p w:rsidR="009F1777" w:rsidRDefault="009F1777" w:rsidP="009B3400">
      <w:pPr>
        <w:shd w:val="clear" w:color="auto" w:fill="FFFFFF"/>
        <w:spacing w:after="0" w:line="240" w:lineRule="auto"/>
        <w:jc w:val="center"/>
        <w:outlineLvl w:val="0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</w:p>
    <w:p w:rsidR="009F1777" w:rsidRDefault="009F1777" w:rsidP="009B3400">
      <w:pPr>
        <w:shd w:val="clear" w:color="auto" w:fill="FFFFFF"/>
        <w:spacing w:after="0" w:line="240" w:lineRule="auto"/>
        <w:jc w:val="center"/>
        <w:outlineLvl w:val="0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</w:p>
    <w:p w:rsidR="009F1777" w:rsidRDefault="009F1777" w:rsidP="009B3400">
      <w:pPr>
        <w:shd w:val="clear" w:color="auto" w:fill="FFFFFF"/>
        <w:spacing w:after="0" w:line="240" w:lineRule="auto"/>
        <w:jc w:val="center"/>
        <w:outlineLvl w:val="0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</w:p>
    <w:p w:rsidR="009F1777" w:rsidRDefault="009F1777" w:rsidP="009B3400">
      <w:pPr>
        <w:shd w:val="clear" w:color="auto" w:fill="FFFFFF"/>
        <w:spacing w:after="0" w:line="240" w:lineRule="auto"/>
        <w:jc w:val="center"/>
        <w:outlineLvl w:val="0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</w:p>
    <w:p w:rsidR="009F1777" w:rsidRDefault="009F1777" w:rsidP="009B3400">
      <w:pPr>
        <w:shd w:val="clear" w:color="auto" w:fill="FFFFFF"/>
        <w:spacing w:after="0" w:line="240" w:lineRule="auto"/>
        <w:jc w:val="center"/>
        <w:outlineLvl w:val="0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</w:p>
    <w:p w:rsidR="009F1777" w:rsidRDefault="009F1777" w:rsidP="009B3400">
      <w:pPr>
        <w:shd w:val="clear" w:color="auto" w:fill="FFFFFF"/>
        <w:spacing w:after="0" w:line="240" w:lineRule="auto"/>
        <w:jc w:val="center"/>
        <w:outlineLvl w:val="0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  <w:r w:rsidRPr="005730A2"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  <w:t>Воспитатель</w:t>
      </w:r>
    </w:p>
    <w:p w:rsidR="009F1777" w:rsidRPr="005730A2" w:rsidRDefault="009F1777" w:rsidP="009B3400">
      <w:pPr>
        <w:shd w:val="clear" w:color="auto" w:fill="FFFFFF"/>
        <w:spacing w:after="0" w:line="240" w:lineRule="auto"/>
        <w:jc w:val="center"/>
        <w:outlineLvl w:val="0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  <w:r w:rsidRPr="005730A2"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  <w:t>Ямщикова</w:t>
      </w:r>
    </w:p>
    <w:p w:rsidR="009F1777" w:rsidRPr="005730A2" w:rsidRDefault="009F1777" w:rsidP="009B3400">
      <w:pPr>
        <w:shd w:val="clear" w:color="auto" w:fill="FFFFFF"/>
        <w:spacing w:after="0" w:line="240" w:lineRule="auto"/>
        <w:jc w:val="center"/>
        <w:outlineLvl w:val="0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  <w:r w:rsidRPr="005730A2"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  <w:t>Лилия Александровна</w:t>
      </w:r>
    </w:p>
    <w:p w:rsidR="009F1777" w:rsidRDefault="009F1777" w:rsidP="009B3400">
      <w:pPr>
        <w:jc w:val="center"/>
        <w:rPr>
          <w:noProof/>
          <w:color w:val="7030A0"/>
          <w:lang w:eastAsia="ru-RU"/>
        </w:rPr>
      </w:pPr>
    </w:p>
    <w:p w:rsidR="009F1777" w:rsidRDefault="009F1777" w:rsidP="009B3400">
      <w:pPr>
        <w:shd w:val="clear" w:color="auto" w:fill="FFFFFF"/>
        <w:spacing w:after="0" w:line="240" w:lineRule="auto"/>
        <w:jc w:val="center"/>
        <w:outlineLvl w:val="0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  <w:r w:rsidRPr="005730A2"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  <w:t>Воспитатель</w:t>
      </w:r>
    </w:p>
    <w:p w:rsidR="009F1777" w:rsidRDefault="009F1777" w:rsidP="009B3400">
      <w:pPr>
        <w:jc w:val="center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  <w:r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  <w:t>Труфанова</w:t>
      </w:r>
    </w:p>
    <w:p w:rsidR="009F1777" w:rsidRDefault="009F1777" w:rsidP="009B3400">
      <w:pPr>
        <w:jc w:val="center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  <w:r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  <w:t>Марина Викторовна</w:t>
      </w:r>
    </w:p>
    <w:p w:rsidR="009F1777" w:rsidRDefault="009F1777" w:rsidP="009B3400">
      <w:pPr>
        <w:jc w:val="center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</w:p>
    <w:p w:rsidR="009F1777" w:rsidRDefault="009F1777" w:rsidP="009B3400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9B3400">
        <w:rPr>
          <w:rFonts w:ascii="Times New Roman" w:hAnsi="Times New Roman" w:cs="Times New Roman"/>
          <w:i/>
          <w:iCs/>
          <w:sz w:val="28"/>
          <w:szCs w:val="28"/>
        </w:rPr>
        <w:t>Дети сильно подвержены простудным заболеваниям, особенно это чаще случается в периоды межсезонья – весной и осенью, когда сырая погода с температурой воздуха около нуля благоприятствует размножению болезнетворных бактерий и вирусов. Быстрее справиться с простудой ребёнку помогут не только лечение и уход, назначенные педиатром, но и несложные правила питания, которые становятся особенно важными в период болезни. </w:t>
      </w:r>
      <w:r w:rsidRPr="009B3400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9B3400">
        <w:rPr>
          <w:rFonts w:ascii="Times New Roman" w:hAnsi="Times New Roman" w:cs="Times New Roman"/>
          <w:i/>
          <w:iCs/>
          <w:sz w:val="28"/>
          <w:szCs w:val="28"/>
        </w:rPr>
        <w:br/>
        <w:t>При высокой температуре нужно давать как можно больше пить. Это поможет восполнить потери воды при обезвоживании, вызванном высокой температурой. Подойдёт некрепкий чай, кипячёная вода комнатной температуры, отвар шиповника с небольшим количеством сахара или мёда. Следует помнить, что мёд при нагревании становиться токсичными и теряет свои целебные свойства. Его можно класть только в негорячие напитки или есть вприкуску. Мёд можно использовать, если у ребёнка нет на него аллергии. Также подойдут фруктовые, овощные соки, которые ребёнок уже знает. </w:t>
      </w:r>
      <w:r w:rsidRPr="009B3400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9B3400">
        <w:rPr>
          <w:rFonts w:ascii="Times New Roman" w:hAnsi="Times New Roman" w:cs="Times New Roman"/>
          <w:i/>
          <w:iCs/>
          <w:sz w:val="28"/>
          <w:szCs w:val="28"/>
        </w:rPr>
        <w:br/>
        <w:t>Если ребёнок не хочет кушать, то лучше не настаивать, ведь сейчас гораздо важнее, чтобы организм смог справиться с болезнью. А уже потом он сможет пополнять потраченные силы и энергию с помощью еды. Иначе силы организма будут растрачиваться и на переваривание пищи, и на борьбу с болезнью. Но если аппетит ребенка всего лишь немного снижен, то отказывать в еде не стоит, просто предлагать меньшие порции, но чаще, чем обычно. </w:t>
      </w:r>
      <w:r w:rsidRPr="009B3400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9B3400">
        <w:rPr>
          <w:rFonts w:ascii="Times New Roman" w:hAnsi="Times New Roman" w:cs="Times New Roman"/>
          <w:i/>
          <w:iCs/>
          <w:sz w:val="28"/>
          <w:szCs w:val="28"/>
        </w:rPr>
        <w:br/>
        <w:t>В рационе больного ребёнка рекомендуется использовать свежие и отварные овощи и фрукты. Их можно готовить в виде пюре, салатов. Лучше использовать фрукты и овощи белого и зелёного цвета, красные и желтые – с осторожностью, во избежание аллергической реакции. </w:t>
      </w:r>
      <w:r w:rsidRPr="009B3400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9B3400">
        <w:rPr>
          <w:rFonts w:ascii="Times New Roman" w:hAnsi="Times New Roman" w:cs="Times New Roman"/>
          <w:i/>
          <w:iCs/>
          <w:sz w:val="28"/>
          <w:szCs w:val="28"/>
        </w:rPr>
        <w:br/>
        <w:t>Цитрусовые, содержащие большое количество витамина С, нужно использовать в рационе очень аккуратно. Внимательно наблюдайте за ребёнком – не спровоцируют ли они аллергическую реакцию. Если такое произошло, сразу же прекращайте давать их ребёнку. Во время болезни не вводите в рацион ребёнка новых для него продуктов. </w:t>
      </w:r>
      <w:r w:rsidRPr="009B3400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9B3400">
        <w:rPr>
          <w:rFonts w:ascii="Times New Roman" w:hAnsi="Times New Roman" w:cs="Times New Roman"/>
          <w:i/>
          <w:iCs/>
          <w:sz w:val="28"/>
          <w:szCs w:val="28"/>
        </w:rPr>
        <w:br/>
        <w:t>Из мяса подходят говядина, курятина, крольчатина. Наиболее подходящий способ приготовления мяса – варка. Во время болезни лучшего всего готовить пюре из мяса, комбинируя его с отварными или тушёными овощами, кашами. </w:t>
      </w:r>
      <w:r w:rsidRPr="009B3400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9B3400">
        <w:rPr>
          <w:rFonts w:ascii="Times New Roman" w:hAnsi="Times New Roman" w:cs="Times New Roman"/>
          <w:i/>
          <w:iCs/>
          <w:sz w:val="28"/>
          <w:szCs w:val="28"/>
        </w:rPr>
        <w:br/>
        <w:t>Особое внимание стоит уделять кисломолочным продуктам: кефиру, простокваше, ряженке. Они хорошо усваиваются детским организмом, что особенно важно во время болезни, чтобы не тратить лишние силы организма во время его борьбы с простудным заболеванием. </w:t>
      </w:r>
      <w:r w:rsidRPr="009B3400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9B3400">
        <w:rPr>
          <w:rFonts w:ascii="Times New Roman" w:hAnsi="Times New Roman" w:cs="Times New Roman"/>
          <w:i/>
          <w:iCs/>
          <w:sz w:val="28"/>
          <w:szCs w:val="28"/>
        </w:rPr>
        <w:br/>
        <w:t>исключить из меню острую, кислую и соленую пищу, чтобы не раздражать воспаленное горло и не причинять боль при глотании. </w:t>
      </w:r>
    </w:p>
    <w:p w:rsidR="009F1777" w:rsidRDefault="009F1777" w:rsidP="009B3400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9F1777" w:rsidRDefault="009F1777" w:rsidP="009B3400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9F1777" w:rsidRDefault="009F1777" w:rsidP="009B3400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9F1777" w:rsidRDefault="009F1777" w:rsidP="009B3400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9F1777" w:rsidRDefault="009F1777" w:rsidP="009B3400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9F1777" w:rsidRDefault="009F1777" w:rsidP="009B3400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9F1777" w:rsidRDefault="009F1777" w:rsidP="009B3400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9F1777" w:rsidRDefault="009F1777" w:rsidP="009B3400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9F1777" w:rsidRDefault="009F1777" w:rsidP="009B3400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9F1777" w:rsidRDefault="009F1777" w:rsidP="009B3400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9F1777" w:rsidRDefault="009F1777" w:rsidP="009B3400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9F1777" w:rsidRDefault="009F1777" w:rsidP="009B3400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9F1777" w:rsidRDefault="009F1777" w:rsidP="009B3400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9F1777" w:rsidRDefault="009F1777" w:rsidP="009B3400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9F1777" w:rsidRDefault="009F1777" w:rsidP="009B3400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9F1777" w:rsidRDefault="009F1777" w:rsidP="009B3400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9F1777" w:rsidRDefault="009F1777" w:rsidP="009B3400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9F1777" w:rsidRDefault="009F1777" w:rsidP="009B3400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9F1777" w:rsidRDefault="009F1777" w:rsidP="009B3400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9F1777" w:rsidRDefault="009F1777" w:rsidP="009B3400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9F1777" w:rsidRDefault="009F1777" w:rsidP="009B3400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9F1777" w:rsidRDefault="009F1777" w:rsidP="009B3400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9F1777" w:rsidRDefault="009F1777" w:rsidP="009B3400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9F1777" w:rsidRDefault="009F1777" w:rsidP="009B3400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9F1777" w:rsidRDefault="009F1777" w:rsidP="009B3400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9F1777" w:rsidRDefault="009F1777" w:rsidP="009B3400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9F1777" w:rsidRDefault="009F1777" w:rsidP="009B3400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9F1777" w:rsidRDefault="009F1777" w:rsidP="009B3400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9F1777" w:rsidRDefault="009F1777" w:rsidP="009B3400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9F1777" w:rsidRDefault="009F1777" w:rsidP="009B3400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9F1777" w:rsidRDefault="009F1777" w:rsidP="009B3400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9F1777" w:rsidRDefault="009F1777" w:rsidP="009B3400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9F1777" w:rsidRDefault="009F1777" w:rsidP="009B3400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9F1777" w:rsidRDefault="009F1777" w:rsidP="009B3400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9F1777" w:rsidRDefault="009F1777" w:rsidP="009B3400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9F1777" w:rsidRDefault="009F1777" w:rsidP="009B3400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9F1777" w:rsidRDefault="009F1777" w:rsidP="009B3400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9F1777" w:rsidRDefault="009F1777" w:rsidP="009B3400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9F1777" w:rsidRPr="00FE7F5C" w:rsidRDefault="009F1777" w:rsidP="0038146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FE7F5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Муниципальное автономное дошкольное учреждение Центр Развития Ребёнка детский сад № 50 города Тюмени</w:t>
      </w:r>
    </w:p>
    <w:p w:rsidR="009F1777" w:rsidRDefault="009F1777" w:rsidP="00381462">
      <w:pPr>
        <w:jc w:val="center"/>
      </w:pPr>
    </w:p>
    <w:p w:rsidR="009F1777" w:rsidRDefault="009F1777" w:rsidP="00381462">
      <w:pPr>
        <w:jc w:val="center"/>
      </w:pPr>
    </w:p>
    <w:p w:rsidR="009F1777" w:rsidRPr="00810CBF" w:rsidRDefault="009F1777" w:rsidP="00381462">
      <w:pPr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r w:rsidRPr="00810CBF">
        <w:rPr>
          <w:rFonts w:ascii="Times New Roman" w:hAnsi="Times New Roman" w:cs="Times New Roman"/>
          <w:color w:val="002060"/>
          <w:sz w:val="36"/>
          <w:szCs w:val="36"/>
        </w:rPr>
        <w:t>Памятка для родителей</w:t>
      </w:r>
    </w:p>
    <w:p w:rsidR="009F1777" w:rsidRDefault="009F1777" w:rsidP="00381462">
      <w:pPr>
        <w:shd w:val="clear" w:color="auto" w:fill="FFFFFF"/>
        <w:spacing w:after="0" w:line="240" w:lineRule="auto"/>
        <w:jc w:val="center"/>
        <w:outlineLvl w:val="0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</w:p>
    <w:p w:rsidR="009F1777" w:rsidRPr="00381462" w:rsidRDefault="009F1777" w:rsidP="00381462">
      <w:pPr>
        <w:jc w:val="center"/>
        <w:rPr>
          <w:rFonts w:ascii="Times New Roman" w:hAnsi="Times New Roman" w:cs="Times New Roman"/>
          <w:color w:val="984806"/>
          <w:sz w:val="24"/>
          <w:szCs w:val="24"/>
        </w:rPr>
      </w:pPr>
      <w:r w:rsidRPr="00381462">
        <w:rPr>
          <w:rFonts w:ascii="Times New Roman" w:hAnsi="Times New Roman" w:cs="Times New Roman"/>
          <w:color w:val="984806"/>
          <w:sz w:val="24"/>
          <w:szCs w:val="24"/>
        </w:rPr>
        <w:t>КАК ДОЛЖЕН МЕНЯТЬСЯ РАЦИОН РЕБЕНКА В ЗАВИСИМОСТИ ОТ ВРЕМЕНИ ГОДА?</w:t>
      </w:r>
    </w:p>
    <w:p w:rsidR="009F1777" w:rsidRPr="00381462" w:rsidRDefault="009F1777" w:rsidP="00381462">
      <w:pPr>
        <w:jc w:val="center"/>
        <w:rPr>
          <w:rFonts w:ascii="Times New Roman" w:hAnsi="Times New Roman" w:cs="Times New Roman"/>
          <w:color w:val="984806"/>
          <w:sz w:val="24"/>
          <w:szCs w:val="24"/>
        </w:rPr>
      </w:pPr>
      <w:r>
        <w:rPr>
          <w:noProof/>
          <w:lang w:eastAsia="ru-RU"/>
        </w:rPr>
        <w:pict>
          <v:shape id="Рисунок 27" o:spid="_x0000_s1050" type="#_x0000_t75" alt="http://www.rastishka.ru/uploads/mb/098/72/ed/9fc22fc182d371c3e9ed316094_1.png" style="position:absolute;left:0;text-align:left;margin-left:16.85pt;margin-top:8.95pt;width:195.05pt;height:118.65pt;z-index:-251648000;visibility:visible" wrapcoords="0 0 0 21300 21428 21300 21428 0 0 0">
            <v:imagedata r:id="rId31" o:title=""/>
            <w10:wrap type="through"/>
          </v:shape>
        </w:pict>
      </w:r>
    </w:p>
    <w:p w:rsidR="009F1777" w:rsidRDefault="009F1777" w:rsidP="00381462">
      <w:pPr>
        <w:shd w:val="clear" w:color="auto" w:fill="FFFFFF"/>
        <w:spacing w:after="0" w:line="240" w:lineRule="auto"/>
        <w:jc w:val="center"/>
        <w:outlineLvl w:val="0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</w:p>
    <w:p w:rsidR="009F1777" w:rsidRDefault="009F1777" w:rsidP="00381462">
      <w:pPr>
        <w:shd w:val="clear" w:color="auto" w:fill="FFFFFF"/>
        <w:spacing w:after="0" w:line="240" w:lineRule="auto"/>
        <w:jc w:val="center"/>
        <w:outlineLvl w:val="0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</w:p>
    <w:p w:rsidR="009F1777" w:rsidRDefault="009F1777" w:rsidP="00381462">
      <w:pPr>
        <w:shd w:val="clear" w:color="auto" w:fill="FFFFFF"/>
        <w:spacing w:after="0" w:line="240" w:lineRule="auto"/>
        <w:jc w:val="center"/>
        <w:outlineLvl w:val="0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</w:p>
    <w:p w:rsidR="009F1777" w:rsidRDefault="009F1777" w:rsidP="00381462">
      <w:pPr>
        <w:shd w:val="clear" w:color="auto" w:fill="FFFFFF"/>
        <w:spacing w:after="0" w:line="240" w:lineRule="auto"/>
        <w:jc w:val="center"/>
        <w:outlineLvl w:val="0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</w:p>
    <w:p w:rsidR="009F1777" w:rsidRDefault="009F1777" w:rsidP="00381462">
      <w:pPr>
        <w:shd w:val="clear" w:color="auto" w:fill="FFFFFF"/>
        <w:spacing w:after="0" w:line="240" w:lineRule="auto"/>
        <w:jc w:val="center"/>
        <w:outlineLvl w:val="0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</w:p>
    <w:p w:rsidR="009F1777" w:rsidRDefault="009F1777" w:rsidP="00381462">
      <w:pPr>
        <w:shd w:val="clear" w:color="auto" w:fill="FFFFFF"/>
        <w:spacing w:after="0" w:line="240" w:lineRule="auto"/>
        <w:jc w:val="center"/>
        <w:outlineLvl w:val="0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</w:p>
    <w:p w:rsidR="009F1777" w:rsidRDefault="009F1777" w:rsidP="00381462">
      <w:pPr>
        <w:shd w:val="clear" w:color="auto" w:fill="FFFFFF"/>
        <w:spacing w:after="0" w:line="240" w:lineRule="auto"/>
        <w:jc w:val="center"/>
        <w:outlineLvl w:val="0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</w:p>
    <w:p w:rsidR="009F1777" w:rsidRDefault="009F1777" w:rsidP="00381462">
      <w:pPr>
        <w:shd w:val="clear" w:color="auto" w:fill="FFFFFF"/>
        <w:spacing w:after="0" w:line="240" w:lineRule="auto"/>
        <w:jc w:val="center"/>
        <w:outlineLvl w:val="0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  <w:r w:rsidRPr="005730A2"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  <w:t>Воспитатель</w:t>
      </w:r>
    </w:p>
    <w:p w:rsidR="009F1777" w:rsidRPr="005730A2" w:rsidRDefault="009F1777" w:rsidP="00381462">
      <w:pPr>
        <w:shd w:val="clear" w:color="auto" w:fill="FFFFFF"/>
        <w:spacing w:after="0" w:line="240" w:lineRule="auto"/>
        <w:jc w:val="center"/>
        <w:outlineLvl w:val="0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  <w:r w:rsidRPr="005730A2"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  <w:t>Ямщикова</w:t>
      </w:r>
    </w:p>
    <w:p w:rsidR="009F1777" w:rsidRPr="005730A2" w:rsidRDefault="009F1777" w:rsidP="00381462">
      <w:pPr>
        <w:shd w:val="clear" w:color="auto" w:fill="FFFFFF"/>
        <w:spacing w:after="0" w:line="240" w:lineRule="auto"/>
        <w:jc w:val="center"/>
        <w:outlineLvl w:val="0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  <w:r w:rsidRPr="005730A2"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  <w:t>Лилия Александровна</w:t>
      </w:r>
    </w:p>
    <w:p w:rsidR="009F1777" w:rsidRDefault="009F1777" w:rsidP="00381462">
      <w:pPr>
        <w:jc w:val="center"/>
        <w:rPr>
          <w:noProof/>
          <w:color w:val="7030A0"/>
          <w:lang w:eastAsia="ru-RU"/>
        </w:rPr>
      </w:pPr>
    </w:p>
    <w:p w:rsidR="009F1777" w:rsidRDefault="009F1777" w:rsidP="00381462">
      <w:pPr>
        <w:shd w:val="clear" w:color="auto" w:fill="FFFFFF"/>
        <w:spacing w:after="0" w:line="240" w:lineRule="auto"/>
        <w:jc w:val="center"/>
        <w:outlineLvl w:val="0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  <w:r w:rsidRPr="005730A2"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  <w:t>Воспитатель</w:t>
      </w:r>
    </w:p>
    <w:p w:rsidR="009F1777" w:rsidRDefault="009F1777" w:rsidP="00381462">
      <w:pPr>
        <w:jc w:val="center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  <w:r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  <w:t>Труфанова</w:t>
      </w:r>
    </w:p>
    <w:p w:rsidR="009F1777" w:rsidRDefault="009F1777" w:rsidP="00381462">
      <w:pPr>
        <w:jc w:val="center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  <w:r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  <w:t>Марина Викторовна</w:t>
      </w:r>
    </w:p>
    <w:p w:rsidR="009F1777" w:rsidRDefault="009F1777" w:rsidP="00381462">
      <w:pPr>
        <w:jc w:val="center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</w:p>
    <w:p w:rsidR="009F1777" w:rsidRDefault="009F1777" w:rsidP="00381462">
      <w:pPr>
        <w:jc w:val="center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</w:p>
    <w:p w:rsidR="009F1777" w:rsidRPr="00381462" w:rsidRDefault="009F1777" w:rsidP="00381462">
      <w:pPr>
        <w:rPr>
          <w:rFonts w:ascii="Times New Roman" w:hAnsi="Times New Roman" w:cs="Times New Roman"/>
          <w:sz w:val="32"/>
          <w:szCs w:val="32"/>
        </w:rPr>
      </w:pPr>
      <w:r w:rsidRPr="00381462">
        <w:rPr>
          <w:rFonts w:ascii="Times New Roman" w:hAnsi="Times New Roman" w:cs="Times New Roman"/>
          <w:sz w:val="32"/>
          <w:szCs w:val="32"/>
        </w:rPr>
        <w:t>Наш рацион питания меняется постоянно из-за массы внешних факторов. И вы наверняка замечали, что ребенок с удовольствием просит одно и то же блюдо долгое время, а потом резко на него </w:t>
      </w:r>
      <w:hyperlink r:id="rId32" w:history="1">
        <w:r w:rsidRPr="00381462">
          <w:rPr>
            <w:rStyle w:val="Hyperlink"/>
            <w:rFonts w:ascii="Times New Roman" w:hAnsi="Times New Roman" w:cs="Times New Roman"/>
            <w:sz w:val="32"/>
            <w:szCs w:val="32"/>
          </w:rPr>
          <w:t>у ребенка пропадает аппетит</w:t>
        </w:r>
      </w:hyperlink>
      <w:r w:rsidRPr="00381462">
        <w:rPr>
          <w:rFonts w:ascii="Times New Roman" w:hAnsi="Times New Roman" w:cs="Times New Roman"/>
          <w:sz w:val="32"/>
          <w:szCs w:val="32"/>
        </w:rPr>
        <w:t>. Очень часто причина тому – смена сезонов.</w:t>
      </w:r>
    </w:p>
    <w:p w:rsidR="009F1777" w:rsidRPr="00381462" w:rsidRDefault="009F1777" w:rsidP="00381462">
      <w:pPr>
        <w:rPr>
          <w:rFonts w:ascii="Times New Roman" w:hAnsi="Times New Roman" w:cs="Times New Roman"/>
          <w:sz w:val="32"/>
          <w:szCs w:val="32"/>
        </w:rPr>
      </w:pPr>
      <w:r w:rsidRPr="00381462">
        <w:rPr>
          <w:rFonts w:ascii="Times New Roman" w:hAnsi="Times New Roman" w:cs="Times New Roman"/>
          <w:sz w:val="32"/>
          <w:szCs w:val="32"/>
        </w:rPr>
        <w:t>С наступлением лета как никогда актуально подумать, не пришла ли пора изменить привычные обеды и ужины ребенка. Во-первых, добавьте больше питьевых продуктов. Обильное потоотделение при подвижных играх и просто на солнце требует повышенного количества жидкости, ребенку постоянно надо восстанавливать водный баланс. В идеале, конечно, свежевыжатые соки, но привычные компоты или просто вода – тоже отличный вариант. Также летом ребенок тратится очень много энергии, поэтому в меню требуется расширить присутствие рыбы и молочных продуктов, также необходимо </w:t>
      </w:r>
      <w:hyperlink r:id="rId33" w:history="1">
        <w:r w:rsidRPr="00381462">
          <w:rPr>
            <w:rStyle w:val="Hyperlink"/>
            <w:rFonts w:ascii="Times New Roman" w:hAnsi="Times New Roman" w:cs="Times New Roman"/>
            <w:sz w:val="32"/>
            <w:szCs w:val="32"/>
          </w:rPr>
          <w:t>давать ребенку мясо</w:t>
        </w:r>
      </w:hyperlink>
      <w:r w:rsidRPr="00381462">
        <w:rPr>
          <w:rFonts w:ascii="Times New Roman" w:hAnsi="Times New Roman" w:cs="Times New Roman"/>
          <w:sz w:val="32"/>
          <w:szCs w:val="32"/>
        </w:rPr>
        <w:t>. В общем-то, это два основных «летних» правила. С витаминами же у детей проблем быть не должно, ведь летом поглощается огромное количество овощей, фруктов, ягод и зелени.</w:t>
      </w:r>
    </w:p>
    <w:p w:rsidR="009F1777" w:rsidRPr="00381462" w:rsidRDefault="009F1777" w:rsidP="00381462">
      <w:pPr>
        <w:rPr>
          <w:rFonts w:ascii="Times New Roman" w:hAnsi="Times New Roman" w:cs="Times New Roman"/>
          <w:sz w:val="32"/>
          <w:szCs w:val="32"/>
        </w:rPr>
      </w:pPr>
      <w:r w:rsidRPr="00381462">
        <w:rPr>
          <w:rFonts w:ascii="Times New Roman" w:hAnsi="Times New Roman" w:cs="Times New Roman"/>
          <w:sz w:val="32"/>
          <w:szCs w:val="32"/>
        </w:rPr>
        <w:t>Осенью проблема с витаминами тоже не стоит остро. Все-таки продолжается урожайный период. Зато в осенние месяцы подкрадывается опасность простуды, поэтому стоит «налегать» на продукты, укрепляющие иммунитет. И не убирайте свои домашние заготовки далеко на антресоли. Ягоды очень нужны уже сейчас! В них содержится огромных комплекс микроэлементов, защищающих иммунитет, который сложно найти в других растительных продуктах.</w:t>
      </w:r>
    </w:p>
    <w:p w:rsidR="009F1777" w:rsidRDefault="009F1777" w:rsidP="00381462">
      <w:pPr>
        <w:rPr>
          <w:rFonts w:ascii="Times New Roman" w:hAnsi="Times New Roman" w:cs="Times New Roman"/>
          <w:sz w:val="32"/>
          <w:szCs w:val="32"/>
        </w:rPr>
      </w:pPr>
      <w:r w:rsidRPr="00381462">
        <w:rPr>
          <w:rFonts w:ascii="Times New Roman" w:hAnsi="Times New Roman" w:cs="Times New Roman"/>
          <w:sz w:val="32"/>
          <w:szCs w:val="32"/>
        </w:rPr>
        <w:t>А вот зимой и весной проблема недостатка витаминов очень насущная. Сохранившиеся овощи и фрукты значительно обедняются витаминами в процессе хранения. Например, картофель уже к декабрю содержит очень мало витамина С. А магазинные круглогодичные «плоды» вообще сомнительны по ценности. Поэтому вновь почаще вспоминайте о домашних заготовках, особенно о квашеной капусте. Но главное, расширьте само меню. Низкие температуры заставляют работать организм ребенка с удвоенной силой, чтобы восполнить энергетические потери. Хорошее решение – ввести второй завтрак.</w:t>
      </w:r>
    </w:p>
    <w:p w:rsidR="009F1777" w:rsidRDefault="009F1777" w:rsidP="00381462">
      <w:pPr>
        <w:rPr>
          <w:rFonts w:ascii="Times New Roman" w:hAnsi="Times New Roman" w:cs="Times New Roman"/>
          <w:sz w:val="32"/>
          <w:szCs w:val="32"/>
        </w:rPr>
      </w:pPr>
    </w:p>
    <w:p w:rsidR="009F1777" w:rsidRDefault="009F1777" w:rsidP="00381462">
      <w:pPr>
        <w:rPr>
          <w:rFonts w:ascii="Times New Roman" w:hAnsi="Times New Roman" w:cs="Times New Roman"/>
          <w:sz w:val="32"/>
          <w:szCs w:val="32"/>
        </w:rPr>
      </w:pPr>
    </w:p>
    <w:p w:rsidR="009F1777" w:rsidRDefault="009F1777" w:rsidP="00381462">
      <w:pPr>
        <w:rPr>
          <w:rFonts w:ascii="Times New Roman" w:hAnsi="Times New Roman" w:cs="Times New Roman"/>
          <w:sz w:val="32"/>
          <w:szCs w:val="32"/>
        </w:rPr>
      </w:pPr>
    </w:p>
    <w:p w:rsidR="009F1777" w:rsidRDefault="009F1777" w:rsidP="00381462">
      <w:pPr>
        <w:rPr>
          <w:rFonts w:ascii="Times New Roman" w:hAnsi="Times New Roman" w:cs="Times New Roman"/>
          <w:sz w:val="32"/>
          <w:szCs w:val="32"/>
        </w:rPr>
      </w:pPr>
    </w:p>
    <w:p w:rsidR="009F1777" w:rsidRDefault="009F1777" w:rsidP="00381462">
      <w:pPr>
        <w:rPr>
          <w:rFonts w:ascii="Times New Roman" w:hAnsi="Times New Roman" w:cs="Times New Roman"/>
          <w:sz w:val="32"/>
          <w:szCs w:val="32"/>
        </w:rPr>
      </w:pPr>
    </w:p>
    <w:p w:rsidR="009F1777" w:rsidRDefault="009F1777" w:rsidP="00381462">
      <w:pPr>
        <w:rPr>
          <w:rFonts w:ascii="Times New Roman" w:hAnsi="Times New Roman" w:cs="Times New Roman"/>
          <w:sz w:val="32"/>
          <w:szCs w:val="32"/>
        </w:rPr>
      </w:pPr>
    </w:p>
    <w:p w:rsidR="009F1777" w:rsidRDefault="009F1777" w:rsidP="00381462">
      <w:pPr>
        <w:rPr>
          <w:rFonts w:ascii="Times New Roman" w:hAnsi="Times New Roman" w:cs="Times New Roman"/>
          <w:sz w:val="32"/>
          <w:szCs w:val="32"/>
        </w:rPr>
      </w:pPr>
    </w:p>
    <w:p w:rsidR="009F1777" w:rsidRDefault="009F1777" w:rsidP="00381462">
      <w:pPr>
        <w:rPr>
          <w:rFonts w:ascii="Times New Roman" w:hAnsi="Times New Roman" w:cs="Times New Roman"/>
          <w:sz w:val="32"/>
          <w:szCs w:val="32"/>
        </w:rPr>
      </w:pPr>
    </w:p>
    <w:p w:rsidR="009F1777" w:rsidRDefault="009F1777" w:rsidP="00381462">
      <w:pPr>
        <w:rPr>
          <w:rFonts w:ascii="Times New Roman" w:hAnsi="Times New Roman" w:cs="Times New Roman"/>
          <w:sz w:val="32"/>
          <w:szCs w:val="32"/>
        </w:rPr>
      </w:pPr>
    </w:p>
    <w:p w:rsidR="009F1777" w:rsidRDefault="009F1777" w:rsidP="00381462">
      <w:pPr>
        <w:rPr>
          <w:rFonts w:ascii="Times New Roman" w:hAnsi="Times New Roman" w:cs="Times New Roman"/>
          <w:sz w:val="32"/>
          <w:szCs w:val="32"/>
        </w:rPr>
      </w:pPr>
    </w:p>
    <w:p w:rsidR="009F1777" w:rsidRDefault="009F1777" w:rsidP="00381462">
      <w:pPr>
        <w:rPr>
          <w:rFonts w:ascii="Times New Roman" w:hAnsi="Times New Roman" w:cs="Times New Roman"/>
          <w:sz w:val="32"/>
          <w:szCs w:val="32"/>
        </w:rPr>
      </w:pPr>
    </w:p>
    <w:p w:rsidR="009F1777" w:rsidRDefault="009F1777" w:rsidP="00381462">
      <w:pPr>
        <w:rPr>
          <w:rFonts w:ascii="Times New Roman" w:hAnsi="Times New Roman" w:cs="Times New Roman"/>
          <w:sz w:val="32"/>
          <w:szCs w:val="32"/>
        </w:rPr>
      </w:pPr>
    </w:p>
    <w:p w:rsidR="009F1777" w:rsidRDefault="009F1777" w:rsidP="00381462">
      <w:pPr>
        <w:rPr>
          <w:rFonts w:ascii="Times New Roman" w:hAnsi="Times New Roman" w:cs="Times New Roman"/>
          <w:sz w:val="32"/>
          <w:szCs w:val="32"/>
        </w:rPr>
      </w:pPr>
    </w:p>
    <w:p w:rsidR="009F1777" w:rsidRDefault="009F1777" w:rsidP="00381462">
      <w:pPr>
        <w:rPr>
          <w:rFonts w:ascii="Times New Roman" w:hAnsi="Times New Roman" w:cs="Times New Roman"/>
          <w:sz w:val="32"/>
          <w:szCs w:val="32"/>
        </w:rPr>
      </w:pPr>
    </w:p>
    <w:p w:rsidR="009F1777" w:rsidRDefault="009F1777" w:rsidP="00381462">
      <w:pPr>
        <w:rPr>
          <w:rFonts w:ascii="Times New Roman" w:hAnsi="Times New Roman" w:cs="Times New Roman"/>
          <w:sz w:val="32"/>
          <w:szCs w:val="32"/>
        </w:rPr>
      </w:pPr>
    </w:p>
    <w:p w:rsidR="009F1777" w:rsidRDefault="009F1777" w:rsidP="00381462">
      <w:pPr>
        <w:rPr>
          <w:rFonts w:ascii="Times New Roman" w:hAnsi="Times New Roman" w:cs="Times New Roman"/>
          <w:sz w:val="32"/>
          <w:szCs w:val="32"/>
        </w:rPr>
      </w:pPr>
    </w:p>
    <w:p w:rsidR="009F1777" w:rsidRDefault="009F1777" w:rsidP="00381462">
      <w:pPr>
        <w:rPr>
          <w:rFonts w:ascii="Times New Roman" w:hAnsi="Times New Roman" w:cs="Times New Roman"/>
          <w:sz w:val="32"/>
          <w:szCs w:val="32"/>
        </w:rPr>
      </w:pPr>
    </w:p>
    <w:p w:rsidR="009F1777" w:rsidRDefault="009F1777" w:rsidP="00381462">
      <w:pPr>
        <w:rPr>
          <w:rFonts w:ascii="Times New Roman" w:hAnsi="Times New Roman" w:cs="Times New Roman"/>
          <w:sz w:val="32"/>
          <w:szCs w:val="32"/>
        </w:rPr>
      </w:pPr>
    </w:p>
    <w:p w:rsidR="009F1777" w:rsidRDefault="009F1777" w:rsidP="00381462">
      <w:pPr>
        <w:rPr>
          <w:rFonts w:ascii="Times New Roman" w:hAnsi="Times New Roman" w:cs="Times New Roman"/>
          <w:sz w:val="32"/>
          <w:szCs w:val="32"/>
        </w:rPr>
      </w:pPr>
    </w:p>
    <w:p w:rsidR="009F1777" w:rsidRDefault="009F1777" w:rsidP="00381462">
      <w:pPr>
        <w:rPr>
          <w:rFonts w:ascii="Times New Roman" w:hAnsi="Times New Roman" w:cs="Times New Roman"/>
          <w:sz w:val="32"/>
          <w:szCs w:val="32"/>
        </w:rPr>
      </w:pPr>
    </w:p>
    <w:p w:rsidR="009F1777" w:rsidRDefault="009F1777" w:rsidP="00381462">
      <w:pPr>
        <w:rPr>
          <w:rFonts w:ascii="Times New Roman" w:hAnsi="Times New Roman" w:cs="Times New Roman"/>
          <w:sz w:val="32"/>
          <w:szCs w:val="32"/>
        </w:rPr>
      </w:pPr>
    </w:p>
    <w:p w:rsidR="009F1777" w:rsidRDefault="009F1777" w:rsidP="00381462">
      <w:pPr>
        <w:rPr>
          <w:rFonts w:ascii="Times New Roman" w:hAnsi="Times New Roman" w:cs="Times New Roman"/>
          <w:sz w:val="32"/>
          <w:szCs w:val="32"/>
        </w:rPr>
      </w:pPr>
    </w:p>
    <w:p w:rsidR="009F1777" w:rsidRDefault="009F1777" w:rsidP="00381462">
      <w:pPr>
        <w:rPr>
          <w:rFonts w:ascii="Times New Roman" w:hAnsi="Times New Roman" w:cs="Times New Roman"/>
          <w:sz w:val="32"/>
          <w:szCs w:val="32"/>
        </w:rPr>
      </w:pPr>
    </w:p>
    <w:p w:rsidR="009F1777" w:rsidRDefault="009F1777" w:rsidP="00381462">
      <w:pPr>
        <w:rPr>
          <w:rFonts w:ascii="Arial" w:hAnsi="Arial" w:cs="Arial"/>
          <w:color w:val="757575"/>
          <w:sz w:val="18"/>
          <w:szCs w:val="18"/>
          <w:lang w:eastAsia="ru-RU"/>
        </w:rPr>
      </w:pPr>
    </w:p>
    <w:p w:rsidR="009F1777" w:rsidRDefault="009F1777" w:rsidP="00381462">
      <w:pPr>
        <w:rPr>
          <w:rFonts w:ascii="Arial" w:hAnsi="Arial" w:cs="Arial"/>
          <w:color w:val="757575"/>
          <w:sz w:val="18"/>
          <w:szCs w:val="18"/>
          <w:lang w:eastAsia="ru-RU"/>
        </w:rPr>
      </w:pPr>
    </w:p>
    <w:p w:rsidR="009F1777" w:rsidRDefault="009F1777" w:rsidP="00381462">
      <w:pPr>
        <w:rPr>
          <w:rFonts w:ascii="Arial" w:hAnsi="Arial" w:cs="Arial"/>
          <w:color w:val="757575"/>
          <w:sz w:val="18"/>
          <w:szCs w:val="18"/>
          <w:lang w:eastAsia="ru-RU"/>
        </w:rPr>
      </w:pPr>
    </w:p>
    <w:p w:rsidR="009F1777" w:rsidRDefault="009F1777" w:rsidP="00381462">
      <w:pPr>
        <w:rPr>
          <w:rFonts w:ascii="Arial" w:hAnsi="Arial" w:cs="Arial"/>
          <w:color w:val="757575"/>
          <w:sz w:val="18"/>
          <w:szCs w:val="18"/>
          <w:lang w:eastAsia="ru-RU"/>
        </w:rPr>
      </w:pPr>
    </w:p>
    <w:p w:rsidR="009F1777" w:rsidRDefault="009F1777" w:rsidP="00381462">
      <w:pPr>
        <w:rPr>
          <w:rFonts w:ascii="Arial" w:hAnsi="Arial" w:cs="Arial"/>
          <w:color w:val="757575"/>
          <w:sz w:val="18"/>
          <w:szCs w:val="18"/>
          <w:lang w:eastAsia="ru-RU"/>
        </w:rPr>
      </w:pPr>
    </w:p>
    <w:p w:rsidR="009F1777" w:rsidRDefault="009F1777" w:rsidP="00381462">
      <w:pPr>
        <w:rPr>
          <w:rFonts w:ascii="Arial" w:hAnsi="Arial" w:cs="Arial"/>
          <w:color w:val="757575"/>
          <w:sz w:val="18"/>
          <w:szCs w:val="18"/>
          <w:lang w:eastAsia="ru-RU"/>
        </w:rPr>
      </w:pPr>
    </w:p>
    <w:p w:rsidR="009F1777" w:rsidRDefault="009F1777" w:rsidP="00381462">
      <w:pPr>
        <w:rPr>
          <w:rFonts w:ascii="Arial" w:hAnsi="Arial" w:cs="Arial"/>
          <w:color w:val="757575"/>
          <w:sz w:val="18"/>
          <w:szCs w:val="18"/>
          <w:lang w:eastAsia="ru-RU"/>
        </w:rPr>
      </w:pPr>
    </w:p>
    <w:p w:rsidR="009F1777" w:rsidRDefault="009F1777" w:rsidP="00381462">
      <w:pPr>
        <w:rPr>
          <w:rFonts w:ascii="Arial" w:hAnsi="Arial" w:cs="Arial"/>
          <w:color w:val="757575"/>
          <w:sz w:val="18"/>
          <w:szCs w:val="18"/>
          <w:lang w:eastAsia="ru-RU"/>
        </w:rPr>
      </w:pPr>
    </w:p>
    <w:p w:rsidR="009F1777" w:rsidRDefault="009F1777" w:rsidP="00381462">
      <w:pPr>
        <w:rPr>
          <w:rFonts w:ascii="Arial" w:hAnsi="Arial" w:cs="Arial"/>
          <w:color w:val="757575"/>
          <w:sz w:val="18"/>
          <w:szCs w:val="18"/>
          <w:lang w:eastAsia="ru-RU"/>
        </w:rPr>
      </w:pPr>
    </w:p>
    <w:p w:rsidR="009F1777" w:rsidRDefault="009F1777" w:rsidP="00381462">
      <w:pPr>
        <w:rPr>
          <w:rFonts w:ascii="Arial" w:hAnsi="Arial" w:cs="Arial"/>
          <w:color w:val="757575"/>
          <w:sz w:val="18"/>
          <w:szCs w:val="18"/>
          <w:lang w:eastAsia="ru-RU"/>
        </w:rPr>
      </w:pPr>
    </w:p>
    <w:p w:rsidR="009F1777" w:rsidRDefault="009F1777" w:rsidP="00381462">
      <w:pPr>
        <w:rPr>
          <w:rFonts w:ascii="Arial" w:hAnsi="Arial" w:cs="Arial"/>
          <w:color w:val="757575"/>
          <w:sz w:val="18"/>
          <w:szCs w:val="18"/>
          <w:lang w:eastAsia="ru-RU"/>
        </w:rPr>
      </w:pPr>
    </w:p>
    <w:p w:rsidR="009F1777" w:rsidRDefault="009F1777" w:rsidP="00381462">
      <w:pPr>
        <w:rPr>
          <w:rFonts w:ascii="Arial" w:hAnsi="Arial" w:cs="Arial"/>
          <w:color w:val="757575"/>
          <w:sz w:val="18"/>
          <w:szCs w:val="18"/>
          <w:lang w:eastAsia="ru-RU"/>
        </w:rPr>
      </w:pPr>
    </w:p>
    <w:p w:rsidR="009F1777" w:rsidRDefault="009F1777" w:rsidP="00381462">
      <w:pPr>
        <w:rPr>
          <w:rFonts w:ascii="Arial" w:hAnsi="Arial" w:cs="Arial"/>
          <w:color w:val="757575"/>
          <w:sz w:val="18"/>
          <w:szCs w:val="18"/>
          <w:lang w:eastAsia="ru-RU"/>
        </w:rPr>
      </w:pPr>
    </w:p>
    <w:p w:rsidR="009F1777" w:rsidRDefault="009F1777" w:rsidP="00381462">
      <w:pPr>
        <w:rPr>
          <w:rFonts w:ascii="Arial" w:hAnsi="Arial" w:cs="Arial"/>
          <w:color w:val="757575"/>
          <w:sz w:val="18"/>
          <w:szCs w:val="18"/>
          <w:lang w:eastAsia="ru-RU"/>
        </w:rPr>
      </w:pPr>
    </w:p>
    <w:p w:rsidR="009F1777" w:rsidRDefault="009F1777" w:rsidP="00381462">
      <w:pPr>
        <w:rPr>
          <w:rFonts w:ascii="Arial" w:hAnsi="Arial" w:cs="Arial"/>
          <w:color w:val="757575"/>
          <w:sz w:val="18"/>
          <w:szCs w:val="18"/>
          <w:lang w:eastAsia="ru-RU"/>
        </w:rPr>
      </w:pPr>
    </w:p>
    <w:p w:rsidR="009F1777" w:rsidRDefault="009F1777" w:rsidP="00381462">
      <w:pPr>
        <w:rPr>
          <w:rFonts w:ascii="Arial" w:hAnsi="Arial" w:cs="Arial"/>
          <w:color w:val="757575"/>
          <w:sz w:val="18"/>
          <w:szCs w:val="18"/>
          <w:lang w:eastAsia="ru-RU"/>
        </w:rPr>
      </w:pPr>
    </w:p>
    <w:p w:rsidR="009F1777" w:rsidRDefault="009F1777" w:rsidP="00381462">
      <w:pPr>
        <w:rPr>
          <w:rFonts w:ascii="Arial" w:hAnsi="Arial" w:cs="Arial"/>
          <w:color w:val="757575"/>
          <w:sz w:val="18"/>
          <w:szCs w:val="18"/>
          <w:lang w:eastAsia="ru-RU"/>
        </w:rPr>
      </w:pPr>
    </w:p>
    <w:p w:rsidR="009F1777" w:rsidRDefault="009F1777" w:rsidP="00381462">
      <w:pPr>
        <w:rPr>
          <w:rFonts w:ascii="Arial" w:hAnsi="Arial" w:cs="Arial"/>
          <w:color w:val="757575"/>
          <w:sz w:val="18"/>
          <w:szCs w:val="18"/>
          <w:lang w:eastAsia="ru-RU"/>
        </w:rPr>
      </w:pPr>
    </w:p>
    <w:p w:rsidR="009F1777" w:rsidRDefault="009F1777" w:rsidP="00381462">
      <w:pPr>
        <w:rPr>
          <w:rFonts w:ascii="Arial" w:hAnsi="Arial" w:cs="Arial"/>
          <w:color w:val="757575"/>
          <w:sz w:val="18"/>
          <w:szCs w:val="18"/>
          <w:lang w:eastAsia="ru-RU"/>
        </w:rPr>
      </w:pPr>
    </w:p>
    <w:p w:rsidR="009F1777" w:rsidRDefault="009F1777" w:rsidP="00381462">
      <w:pPr>
        <w:rPr>
          <w:rFonts w:ascii="Arial" w:hAnsi="Arial" w:cs="Arial"/>
          <w:color w:val="757575"/>
          <w:sz w:val="18"/>
          <w:szCs w:val="18"/>
          <w:lang w:eastAsia="ru-RU"/>
        </w:rPr>
      </w:pPr>
    </w:p>
    <w:p w:rsidR="009F1777" w:rsidRDefault="009F1777" w:rsidP="00381462">
      <w:pPr>
        <w:rPr>
          <w:rFonts w:ascii="Arial" w:hAnsi="Arial" w:cs="Arial"/>
          <w:color w:val="757575"/>
          <w:sz w:val="18"/>
          <w:szCs w:val="18"/>
          <w:lang w:eastAsia="ru-RU"/>
        </w:rPr>
      </w:pPr>
    </w:p>
    <w:p w:rsidR="009F1777" w:rsidRPr="00FE7F5C" w:rsidRDefault="009F1777" w:rsidP="0038146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FE7F5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Муниципальное автономное дошкольное учреждение Центр Развития Ребёнка детский сад № 50 города Тюмени</w:t>
      </w:r>
    </w:p>
    <w:p w:rsidR="009F1777" w:rsidRDefault="009F1777" w:rsidP="00381462">
      <w:pPr>
        <w:jc w:val="center"/>
      </w:pPr>
    </w:p>
    <w:p w:rsidR="009F1777" w:rsidRDefault="009F1777" w:rsidP="00381462">
      <w:pPr>
        <w:jc w:val="center"/>
      </w:pPr>
    </w:p>
    <w:p w:rsidR="009F1777" w:rsidRPr="00810CBF" w:rsidRDefault="009F1777" w:rsidP="00381462">
      <w:pPr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r w:rsidRPr="00810CBF">
        <w:rPr>
          <w:rFonts w:ascii="Times New Roman" w:hAnsi="Times New Roman" w:cs="Times New Roman"/>
          <w:color w:val="002060"/>
          <w:sz w:val="36"/>
          <w:szCs w:val="36"/>
        </w:rPr>
        <w:t>Памятка для родителей</w:t>
      </w:r>
    </w:p>
    <w:p w:rsidR="009F1777" w:rsidRDefault="009F1777" w:rsidP="00BD57B7">
      <w:pPr>
        <w:jc w:val="center"/>
        <w:rPr>
          <w:rFonts w:ascii="Times New Roman" w:hAnsi="Times New Roman" w:cs="Times New Roman"/>
          <w:color w:val="00B050"/>
          <w:sz w:val="24"/>
          <w:szCs w:val="24"/>
        </w:rPr>
      </w:pPr>
      <w:r w:rsidRPr="00381462">
        <w:rPr>
          <w:rFonts w:ascii="Times New Roman" w:hAnsi="Times New Roman" w:cs="Times New Roman"/>
          <w:color w:val="00B050"/>
          <w:sz w:val="24"/>
          <w:szCs w:val="24"/>
        </w:rPr>
        <w:t>КАКИЕ ВИТАМИНЫ НЕОБХОДИМЫ РЕБЕНКУ В ОСЕННЕ-ЗИМНИЙ ПЕРИОД?</w:t>
      </w:r>
    </w:p>
    <w:p w:rsidR="009F1777" w:rsidRPr="00381462" w:rsidRDefault="009F1777" w:rsidP="00381462">
      <w:pPr>
        <w:jc w:val="center"/>
        <w:rPr>
          <w:rFonts w:ascii="Times New Roman" w:hAnsi="Times New Roman" w:cs="Times New Roman"/>
          <w:color w:val="00B050"/>
          <w:sz w:val="24"/>
          <w:szCs w:val="24"/>
        </w:rPr>
      </w:pPr>
    </w:p>
    <w:p w:rsidR="009F1777" w:rsidRDefault="009F1777" w:rsidP="00381462">
      <w:pPr>
        <w:shd w:val="clear" w:color="auto" w:fill="FFFFFF"/>
        <w:spacing w:after="0" w:line="240" w:lineRule="auto"/>
        <w:jc w:val="center"/>
        <w:outlineLvl w:val="0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30" o:spid="_x0000_s1051" type="#_x0000_t75" alt="http://www.rastishka.ru/uploads/mb/014/0f/69/69d5213fd0ece03148e62e461e_1.png" style="position:absolute;left:0;text-align:left;margin-left:19.15pt;margin-top:3.45pt;width:202.05pt;height:122.9pt;z-index:-251646976;visibility:visible" wrapcoords="0 0 0 21354 21488 21354 21488 0 0 0">
            <v:imagedata r:id="rId34" o:title=""/>
            <w10:wrap type="through"/>
          </v:shape>
        </w:pict>
      </w:r>
    </w:p>
    <w:p w:rsidR="009F1777" w:rsidRDefault="009F1777" w:rsidP="00381462">
      <w:pPr>
        <w:shd w:val="clear" w:color="auto" w:fill="FFFFFF"/>
        <w:spacing w:after="0" w:line="240" w:lineRule="auto"/>
        <w:jc w:val="center"/>
        <w:outlineLvl w:val="0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</w:p>
    <w:p w:rsidR="009F1777" w:rsidRDefault="009F1777" w:rsidP="00381462">
      <w:pPr>
        <w:shd w:val="clear" w:color="auto" w:fill="FFFFFF"/>
        <w:spacing w:after="0" w:line="240" w:lineRule="auto"/>
        <w:jc w:val="center"/>
        <w:outlineLvl w:val="0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</w:p>
    <w:p w:rsidR="009F1777" w:rsidRDefault="009F1777" w:rsidP="00381462">
      <w:pPr>
        <w:shd w:val="clear" w:color="auto" w:fill="FFFFFF"/>
        <w:spacing w:after="0" w:line="240" w:lineRule="auto"/>
        <w:jc w:val="center"/>
        <w:outlineLvl w:val="0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</w:p>
    <w:p w:rsidR="009F1777" w:rsidRDefault="009F1777" w:rsidP="00381462">
      <w:pPr>
        <w:shd w:val="clear" w:color="auto" w:fill="FFFFFF"/>
        <w:spacing w:after="0" w:line="240" w:lineRule="auto"/>
        <w:jc w:val="center"/>
        <w:outlineLvl w:val="0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</w:p>
    <w:p w:rsidR="009F1777" w:rsidRDefault="009F1777" w:rsidP="00381462">
      <w:pPr>
        <w:shd w:val="clear" w:color="auto" w:fill="FFFFFF"/>
        <w:spacing w:after="0" w:line="240" w:lineRule="auto"/>
        <w:jc w:val="center"/>
        <w:outlineLvl w:val="0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</w:p>
    <w:p w:rsidR="009F1777" w:rsidRDefault="009F1777" w:rsidP="00381462">
      <w:pPr>
        <w:shd w:val="clear" w:color="auto" w:fill="FFFFFF"/>
        <w:spacing w:after="0" w:line="240" w:lineRule="auto"/>
        <w:jc w:val="center"/>
        <w:outlineLvl w:val="0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</w:p>
    <w:p w:rsidR="009F1777" w:rsidRDefault="009F1777" w:rsidP="00381462">
      <w:pPr>
        <w:shd w:val="clear" w:color="auto" w:fill="FFFFFF"/>
        <w:spacing w:after="0" w:line="240" w:lineRule="auto"/>
        <w:jc w:val="center"/>
        <w:outlineLvl w:val="0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</w:p>
    <w:p w:rsidR="009F1777" w:rsidRDefault="009F1777" w:rsidP="00381462">
      <w:pPr>
        <w:shd w:val="clear" w:color="auto" w:fill="FFFFFF"/>
        <w:spacing w:after="0" w:line="240" w:lineRule="auto"/>
        <w:jc w:val="center"/>
        <w:outlineLvl w:val="0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</w:p>
    <w:p w:rsidR="009F1777" w:rsidRDefault="009F1777" w:rsidP="00381462">
      <w:pPr>
        <w:shd w:val="clear" w:color="auto" w:fill="FFFFFF"/>
        <w:spacing w:after="0" w:line="240" w:lineRule="auto"/>
        <w:jc w:val="center"/>
        <w:outlineLvl w:val="0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</w:p>
    <w:p w:rsidR="009F1777" w:rsidRDefault="009F1777" w:rsidP="00381462">
      <w:pPr>
        <w:shd w:val="clear" w:color="auto" w:fill="FFFFFF"/>
        <w:spacing w:after="0" w:line="240" w:lineRule="auto"/>
        <w:jc w:val="center"/>
        <w:outlineLvl w:val="0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  <w:r w:rsidRPr="005730A2"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  <w:t>Воспитатель</w:t>
      </w:r>
    </w:p>
    <w:p w:rsidR="009F1777" w:rsidRPr="005730A2" w:rsidRDefault="009F1777" w:rsidP="00381462">
      <w:pPr>
        <w:shd w:val="clear" w:color="auto" w:fill="FFFFFF"/>
        <w:spacing w:after="0" w:line="240" w:lineRule="auto"/>
        <w:jc w:val="center"/>
        <w:outlineLvl w:val="0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  <w:r w:rsidRPr="005730A2"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  <w:t>Ямщикова</w:t>
      </w:r>
    </w:p>
    <w:p w:rsidR="009F1777" w:rsidRPr="005730A2" w:rsidRDefault="009F1777" w:rsidP="00381462">
      <w:pPr>
        <w:shd w:val="clear" w:color="auto" w:fill="FFFFFF"/>
        <w:spacing w:after="0" w:line="240" w:lineRule="auto"/>
        <w:jc w:val="center"/>
        <w:outlineLvl w:val="0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  <w:r w:rsidRPr="005730A2"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  <w:t>Лилия Александровна</w:t>
      </w:r>
    </w:p>
    <w:p w:rsidR="009F1777" w:rsidRDefault="009F1777" w:rsidP="00381462">
      <w:pPr>
        <w:jc w:val="center"/>
        <w:rPr>
          <w:noProof/>
          <w:color w:val="7030A0"/>
          <w:lang w:eastAsia="ru-RU"/>
        </w:rPr>
      </w:pPr>
    </w:p>
    <w:p w:rsidR="009F1777" w:rsidRDefault="009F1777" w:rsidP="00381462">
      <w:pPr>
        <w:shd w:val="clear" w:color="auto" w:fill="FFFFFF"/>
        <w:spacing w:after="0" w:line="240" w:lineRule="auto"/>
        <w:jc w:val="center"/>
        <w:outlineLvl w:val="0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  <w:r w:rsidRPr="005730A2"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  <w:t>Воспитатель</w:t>
      </w:r>
    </w:p>
    <w:p w:rsidR="009F1777" w:rsidRDefault="009F1777" w:rsidP="00381462">
      <w:pPr>
        <w:jc w:val="center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  <w:r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  <w:t>Труфанова</w:t>
      </w:r>
    </w:p>
    <w:p w:rsidR="009F1777" w:rsidRDefault="009F1777" w:rsidP="00381462">
      <w:pPr>
        <w:jc w:val="center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  <w:r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  <w:t>Марина Викторовна</w:t>
      </w:r>
    </w:p>
    <w:p w:rsidR="009F1777" w:rsidRDefault="009F1777" w:rsidP="00381462">
      <w:pPr>
        <w:jc w:val="center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</w:p>
    <w:p w:rsidR="009F1777" w:rsidRDefault="009F1777" w:rsidP="00381462">
      <w:pPr>
        <w:jc w:val="center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</w:p>
    <w:p w:rsidR="009F1777" w:rsidRPr="00381462" w:rsidRDefault="009F1777" w:rsidP="00381462">
      <w:pPr>
        <w:rPr>
          <w:rFonts w:ascii="Times New Roman" w:hAnsi="Times New Roman" w:cs="Times New Roman"/>
          <w:sz w:val="32"/>
          <w:szCs w:val="32"/>
        </w:rPr>
      </w:pPr>
      <w:r w:rsidRPr="00381462">
        <w:rPr>
          <w:rFonts w:ascii="Times New Roman" w:hAnsi="Times New Roman" w:cs="Times New Roman"/>
          <w:sz w:val="32"/>
          <w:szCs w:val="32"/>
        </w:rPr>
        <w:t>С наступлением холодов врачи рекомендуют «запасаться» витаминами на осень и зиму. Курс витаминизации нужен даже молодым людям с крепким иммунитетом, что уж говорить о детях. Только не очень понятно, какие источники витаминов выбрать для ребенка. Что поможет защитить организм от осенних и зимних простуд, а также избежать </w:t>
      </w:r>
      <w:hyperlink r:id="rId35" w:history="1">
        <w:r w:rsidRPr="00381462">
          <w:rPr>
            <w:rStyle w:val="Hyperlink"/>
            <w:rFonts w:ascii="Times New Roman" w:hAnsi="Times New Roman" w:cs="Times New Roman"/>
            <w:sz w:val="32"/>
            <w:szCs w:val="32"/>
          </w:rPr>
          <w:t>признаков авитаминоза у детей</w:t>
        </w:r>
      </w:hyperlink>
      <w:r w:rsidRPr="00381462">
        <w:rPr>
          <w:rFonts w:ascii="Times New Roman" w:hAnsi="Times New Roman" w:cs="Times New Roman"/>
          <w:sz w:val="32"/>
          <w:szCs w:val="32"/>
        </w:rPr>
        <w:t>?</w:t>
      </w:r>
    </w:p>
    <w:p w:rsidR="009F1777" w:rsidRPr="00381462" w:rsidRDefault="009F1777" w:rsidP="00381462">
      <w:pPr>
        <w:rPr>
          <w:rFonts w:ascii="Times New Roman" w:hAnsi="Times New Roman" w:cs="Times New Roman"/>
          <w:sz w:val="32"/>
          <w:szCs w:val="32"/>
        </w:rPr>
      </w:pPr>
      <w:r w:rsidRPr="00381462">
        <w:rPr>
          <w:rFonts w:ascii="Times New Roman" w:hAnsi="Times New Roman" w:cs="Times New Roman"/>
          <w:sz w:val="32"/>
          <w:szCs w:val="32"/>
        </w:rPr>
        <w:t>Конечно, натуральные источники витаминов всегда в большем почете. И осень на них очень щедра. В холодное время, пожалуй, самым необходимым становится витамин С, оберегающий нас от заболеваний. Его можно с получить из апельсинов, квашеной капусты, а также сладкого перца. Но учтите, что витамин С разрушается при длительном воздействии высоких температур. Так что давать овощи в супе или рагу полезно для пищеварения, но витаминные запасы это не особо увеличит. Свежие овощи, увы, соглашаются есть далеко не все дети. В этом случае выручают салаты и свежевыжатые соки.</w:t>
      </w:r>
    </w:p>
    <w:p w:rsidR="009F1777" w:rsidRPr="00381462" w:rsidRDefault="009F1777" w:rsidP="00381462">
      <w:pPr>
        <w:rPr>
          <w:rFonts w:ascii="Times New Roman" w:hAnsi="Times New Roman" w:cs="Times New Roman"/>
          <w:sz w:val="32"/>
          <w:szCs w:val="32"/>
        </w:rPr>
      </w:pPr>
      <w:r w:rsidRPr="00381462">
        <w:rPr>
          <w:rFonts w:ascii="Times New Roman" w:hAnsi="Times New Roman" w:cs="Times New Roman"/>
          <w:sz w:val="32"/>
          <w:szCs w:val="32"/>
        </w:rPr>
        <w:t>Также очень важен витамин Е. Его особенность в том, что им сложно запастись впрок, он очень плохо накапливается в организме. Зато витамина Е очень много в таком «сезонном» овоще, как кукуруза. От вареной кукурузы дети редко отказываются. Еще один большой друг иммунитета – витамин В6. Он тоже не накапливается в организме, поэтому его «поставки» нужно осуществлять бесперебойно. К счастью, витамин В6 содержится во многих овощах – картофеле, моркови, капусте, бобах и горохе.</w:t>
      </w:r>
    </w:p>
    <w:p w:rsidR="009F1777" w:rsidRPr="00381462" w:rsidRDefault="009F1777" w:rsidP="00381462">
      <w:pPr>
        <w:rPr>
          <w:rFonts w:ascii="Times New Roman" w:hAnsi="Times New Roman" w:cs="Times New Roman"/>
          <w:sz w:val="32"/>
          <w:szCs w:val="32"/>
        </w:rPr>
      </w:pPr>
      <w:r w:rsidRPr="00381462">
        <w:rPr>
          <w:rFonts w:ascii="Times New Roman" w:hAnsi="Times New Roman" w:cs="Times New Roman"/>
          <w:sz w:val="32"/>
          <w:szCs w:val="32"/>
        </w:rPr>
        <w:t>Но думая об укреплении иммунитета, не забывайте и о других потребностях организма. Так, витамин Д практически невозможно получить естественным путем осенью и зимой. Меж тем, для нормального роста каждого ребенка он крайне важен. Без витамина Д страдают костные ткани, к тому же, ухудшается общее самочувствие – появляется нервозность и ощущение постоянной усталости. Поэтому осенью и зимой надо почаще есть молочные </w:t>
      </w:r>
      <w:hyperlink r:id="rId36" w:history="1">
        <w:r w:rsidRPr="00381462">
          <w:rPr>
            <w:rStyle w:val="Hyperlink"/>
            <w:rFonts w:ascii="Times New Roman" w:hAnsi="Times New Roman" w:cs="Times New Roman"/>
            <w:sz w:val="32"/>
            <w:szCs w:val="32"/>
          </w:rPr>
          <w:t>продукты с витамином Д</w:t>
        </w:r>
      </w:hyperlink>
      <w:r w:rsidRPr="00381462">
        <w:rPr>
          <w:rFonts w:ascii="Times New Roman" w:hAnsi="Times New Roman" w:cs="Times New Roman"/>
          <w:sz w:val="32"/>
          <w:szCs w:val="32"/>
        </w:rPr>
        <w:t>, и по возможности выходить на улицу в редкие солнечные часы.</w:t>
      </w:r>
    </w:p>
    <w:p w:rsidR="009F1777" w:rsidRPr="00381462" w:rsidRDefault="009F1777" w:rsidP="00381462">
      <w:pPr>
        <w:rPr>
          <w:rFonts w:ascii="Times New Roman" w:hAnsi="Times New Roman" w:cs="Times New Roman"/>
          <w:sz w:val="32"/>
          <w:szCs w:val="32"/>
        </w:rPr>
      </w:pPr>
    </w:p>
    <w:p w:rsidR="009F1777" w:rsidRDefault="009F1777" w:rsidP="00381462">
      <w:pPr>
        <w:rPr>
          <w:rFonts w:ascii="Times New Roman" w:hAnsi="Times New Roman" w:cs="Times New Roman"/>
          <w:sz w:val="32"/>
          <w:szCs w:val="32"/>
        </w:rPr>
      </w:pPr>
    </w:p>
    <w:p w:rsidR="009F1777" w:rsidRDefault="009F1777" w:rsidP="00381462">
      <w:pPr>
        <w:rPr>
          <w:rFonts w:ascii="Times New Roman" w:hAnsi="Times New Roman" w:cs="Times New Roman"/>
          <w:sz w:val="32"/>
          <w:szCs w:val="32"/>
        </w:rPr>
      </w:pPr>
    </w:p>
    <w:p w:rsidR="009F1777" w:rsidRDefault="009F1777" w:rsidP="00381462">
      <w:pPr>
        <w:rPr>
          <w:rFonts w:ascii="Times New Roman" w:hAnsi="Times New Roman" w:cs="Times New Roman"/>
          <w:sz w:val="32"/>
          <w:szCs w:val="32"/>
        </w:rPr>
      </w:pPr>
    </w:p>
    <w:p w:rsidR="009F1777" w:rsidRDefault="009F1777" w:rsidP="00381462">
      <w:pPr>
        <w:rPr>
          <w:rFonts w:ascii="Times New Roman" w:hAnsi="Times New Roman" w:cs="Times New Roman"/>
          <w:sz w:val="32"/>
          <w:szCs w:val="32"/>
        </w:rPr>
      </w:pPr>
    </w:p>
    <w:p w:rsidR="009F1777" w:rsidRPr="00BD57B7" w:rsidRDefault="009F1777" w:rsidP="00BD57B7">
      <w:pPr>
        <w:rPr>
          <w:rFonts w:ascii="Times New Roman" w:hAnsi="Times New Roman" w:cs="Times New Roman"/>
          <w:sz w:val="28"/>
          <w:szCs w:val="28"/>
        </w:rPr>
      </w:pPr>
      <w:r w:rsidRPr="00BD57B7">
        <w:rPr>
          <w:rFonts w:ascii="Times New Roman" w:hAnsi="Times New Roman" w:cs="Times New Roman"/>
          <w:sz w:val="28"/>
          <w:szCs w:val="28"/>
        </w:rPr>
        <w:t>(например, таким как палтус и семга): они содержат полиненасыщенные жирные кислоты, выполняющие массу полезных функций, одной из которых является укрепление иммунитета.</w:t>
      </w:r>
    </w:p>
    <w:p w:rsidR="009F1777" w:rsidRPr="00BD57B7" w:rsidRDefault="009F1777" w:rsidP="00BD57B7">
      <w:pPr>
        <w:rPr>
          <w:rFonts w:ascii="Times New Roman" w:hAnsi="Times New Roman" w:cs="Times New Roman"/>
          <w:sz w:val="28"/>
          <w:szCs w:val="28"/>
        </w:rPr>
      </w:pPr>
      <w:r w:rsidRPr="00BD57B7">
        <w:rPr>
          <w:rFonts w:ascii="Times New Roman" w:hAnsi="Times New Roman" w:cs="Times New Roman"/>
          <w:sz w:val="28"/>
          <w:szCs w:val="28"/>
        </w:rPr>
        <w:t>Рыба содержит много других полезных веществ, а также витамины; лучший способ сохранить их – готовить ее на пару или запекать в духовом шкафу. А еще на детском столе уместны будут морковка, цветная и белокочанная капуста, свекла, цитрусовые (куда же без них!), киви, бананы, яблоки.</w:t>
      </w:r>
    </w:p>
    <w:p w:rsidR="009F1777" w:rsidRPr="00BD57B7" w:rsidRDefault="009F1777" w:rsidP="00BD57B7">
      <w:pPr>
        <w:rPr>
          <w:rFonts w:ascii="Times New Roman" w:hAnsi="Times New Roman" w:cs="Times New Roman"/>
          <w:sz w:val="28"/>
          <w:szCs w:val="28"/>
        </w:rPr>
      </w:pPr>
      <w:r w:rsidRPr="00BD57B7">
        <w:rPr>
          <w:rFonts w:ascii="Times New Roman" w:hAnsi="Times New Roman" w:cs="Times New Roman"/>
          <w:sz w:val="28"/>
          <w:szCs w:val="28"/>
        </w:rPr>
        <w:t>В заключение стоит сказать пару слов о позитивных эмоциях. Не стоит поднимать ребенку настроение с помощью конфет, сладкой выпечки и шоколада. И дело не только во вреде перечисленных продуктов, но и в том, что такой подход формирует привычку «заедать стрессы» – ту самую, от которой никак не могут избавиться многие взрослые.</w:t>
      </w:r>
    </w:p>
    <w:p w:rsidR="009F1777" w:rsidRPr="00BD57B7" w:rsidRDefault="009F1777" w:rsidP="00BD57B7">
      <w:pPr>
        <w:rPr>
          <w:rFonts w:ascii="Times New Roman" w:hAnsi="Times New Roman" w:cs="Times New Roman"/>
          <w:sz w:val="28"/>
          <w:szCs w:val="28"/>
        </w:rPr>
      </w:pPr>
      <w:r w:rsidRPr="00BD57B7">
        <w:rPr>
          <w:rFonts w:ascii="Times New Roman" w:hAnsi="Times New Roman" w:cs="Times New Roman"/>
          <w:sz w:val="28"/>
          <w:szCs w:val="28"/>
        </w:rPr>
        <w:t>Отдайте предпочтение вкусным и безопасным лакомствам – продуктам из серии «Растишка». Эту серию компания Danone разработала специально для детей; входящие в нее творожки и йогурты обогащены кальцием и витамином D, для их приготовления не используются консерванты и искусственные красители.</w:t>
      </w:r>
    </w:p>
    <w:p w:rsidR="009F1777" w:rsidRPr="00BD57B7" w:rsidRDefault="009F1777" w:rsidP="00BD57B7">
      <w:pPr>
        <w:rPr>
          <w:rFonts w:ascii="Times New Roman" w:hAnsi="Times New Roman" w:cs="Times New Roman"/>
          <w:sz w:val="28"/>
          <w:szCs w:val="28"/>
        </w:rPr>
      </w:pPr>
    </w:p>
    <w:p w:rsidR="009F1777" w:rsidRPr="00BD57B7" w:rsidRDefault="009F1777" w:rsidP="00BD57B7"/>
    <w:p w:rsidR="009F1777" w:rsidRDefault="009F1777" w:rsidP="00381462">
      <w:pPr>
        <w:rPr>
          <w:rFonts w:ascii="Times New Roman" w:hAnsi="Times New Roman" w:cs="Times New Roman"/>
          <w:sz w:val="32"/>
          <w:szCs w:val="32"/>
        </w:rPr>
      </w:pPr>
    </w:p>
    <w:p w:rsidR="009F1777" w:rsidRDefault="009F1777" w:rsidP="00381462">
      <w:pPr>
        <w:rPr>
          <w:rFonts w:ascii="Times New Roman" w:hAnsi="Times New Roman" w:cs="Times New Roman"/>
          <w:sz w:val="32"/>
          <w:szCs w:val="32"/>
        </w:rPr>
      </w:pPr>
    </w:p>
    <w:p w:rsidR="009F1777" w:rsidRDefault="009F1777" w:rsidP="00381462">
      <w:pPr>
        <w:rPr>
          <w:rFonts w:ascii="Times New Roman" w:hAnsi="Times New Roman" w:cs="Times New Roman"/>
          <w:sz w:val="32"/>
          <w:szCs w:val="32"/>
        </w:rPr>
      </w:pPr>
    </w:p>
    <w:p w:rsidR="009F1777" w:rsidRDefault="009F1777" w:rsidP="00381462">
      <w:pPr>
        <w:rPr>
          <w:rFonts w:ascii="Times New Roman" w:hAnsi="Times New Roman" w:cs="Times New Roman"/>
          <w:sz w:val="32"/>
          <w:szCs w:val="32"/>
        </w:rPr>
      </w:pPr>
    </w:p>
    <w:p w:rsidR="009F1777" w:rsidRDefault="009F1777" w:rsidP="00381462">
      <w:pPr>
        <w:rPr>
          <w:rFonts w:ascii="Times New Roman" w:hAnsi="Times New Roman" w:cs="Times New Roman"/>
          <w:sz w:val="32"/>
          <w:szCs w:val="32"/>
        </w:rPr>
      </w:pPr>
    </w:p>
    <w:p w:rsidR="009F1777" w:rsidRDefault="009F1777" w:rsidP="00381462">
      <w:pPr>
        <w:rPr>
          <w:rFonts w:ascii="Times New Roman" w:hAnsi="Times New Roman" w:cs="Times New Roman"/>
          <w:sz w:val="32"/>
          <w:szCs w:val="32"/>
        </w:rPr>
      </w:pPr>
    </w:p>
    <w:p w:rsidR="009F1777" w:rsidRDefault="009F1777" w:rsidP="00381462">
      <w:pPr>
        <w:rPr>
          <w:rFonts w:ascii="Times New Roman" w:hAnsi="Times New Roman" w:cs="Times New Roman"/>
          <w:sz w:val="32"/>
          <w:szCs w:val="32"/>
        </w:rPr>
      </w:pPr>
    </w:p>
    <w:p w:rsidR="009F1777" w:rsidRDefault="009F1777" w:rsidP="00381462">
      <w:pPr>
        <w:rPr>
          <w:rFonts w:ascii="Times New Roman" w:hAnsi="Times New Roman" w:cs="Times New Roman"/>
          <w:sz w:val="32"/>
          <w:szCs w:val="32"/>
        </w:rPr>
      </w:pPr>
    </w:p>
    <w:p w:rsidR="009F1777" w:rsidRDefault="009F1777" w:rsidP="00381462">
      <w:pPr>
        <w:rPr>
          <w:rFonts w:ascii="Times New Roman" w:hAnsi="Times New Roman" w:cs="Times New Roman"/>
          <w:sz w:val="32"/>
          <w:szCs w:val="32"/>
        </w:rPr>
      </w:pPr>
    </w:p>
    <w:p w:rsidR="009F1777" w:rsidRDefault="009F1777" w:rsidP="00381462">
      <w:pPr>
        <w:rPr>
          <w:rFonts w:ascii="Times New Roman" w:hAnsi="Times New Roman" w:cs="Times New Roman"/>
          <w:sz w:val="32"/>
          <w:szCs w:val="32"/>
        </w:rPr>
      </w:pPr>
    </w:p>
    <w:p w:rsidR="009F1777" w:rsidRDefault="009F1777" w:rsidP="00381462">
      <w:pPr>
        <w:rPr>
          <w:rFonts w:ascii="Times New Roman" w:hAnsi="Times New Roman" w:cs="Times New Roman"/>
          <w:sz w:val="32"/>
          <w:szCs w:val="32"/>
        </w:rPr>
      </w:pPr>
    </w:p>
    <w:p w:rsidR="009F1777" w:rsidRDefault="009F1777" w:rsidP="00381462">
      <w:pPr>
        <w:rPr>
          <w:rFonts w:ascii="Times New Roman" w:hAnsi="Times New Roman" w:cs="Times New Roman"/>
          <w:sz w:val="32"/>
          <w:szCs w:val="32"/>
        </w:rPr>
      </w:pPr>
    </w:p>
    <w:p w:rsidR="009F1777" w:rsidRDefault="009F1777" w:rsidP="00381462">
      <w:pPr>
        <w:rPr>
          <w:rFonts w:ascii="Times New Roman" w:hAnsi="Times New Roman" w:cs="Times New Roman"/>
          <w:sz w:val="32"/>
          <w:szCs w:val="32"/>
        </w:rPr>
      </w:pPr>
    </w:p>
    <w:p w:rsidR="009F1777" w:rsidRPr="00FE7F5C" w:rsidRDefault="009F1777" w:rsidP="00DD3F2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FE7F5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Муниципальное автономное дошкольное учреждение Центр Развития Ребёнка детский сад № 50 города Тюмени</w:t>
      </w:r>
    </w:p>
    <w:p w:rsidR="009F1777" w:rsidRDefault="009F1777" w:rsidP="00DD3F2B">
      <w:pPr>
        <w:jc w:val="center"/>
      </w:pPr>
    </w:p>
    <w:p w:rsidR="009F1777" w:rsidRDefault="009F1777" w:rsidP="00BD57B7">
      <w:pPr>
        <w:jc w:val="center"/>
      </w:pPr>
    </w:p>
    <w:p w:rsidR="009F1777" w:rsidRPr="00810CBF" w:rsidRDefault="009F1777" w:rsidP="00BD57B7">
      <w:pPr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r w:rsidRPr="00810CBF">
        <w:rPr>
          <w:rFonts w:ascii="Times New Roman" w:hAnsi="Times New Roman" w:cs="Times New Roman"/>
          <w:color w:val="002060"/>
          <w:sz w:val="36"/>
          <w:szCs w:val="36"/>
        </w:rPr>
        <w:t>Памятка для родителей</w:t>
      </w:r>
    </w:p>
    <w:p w:rsidR="009F1777" w:rsidRDefault="009F1777" w:rsidP="00BD57B7">
      <w:pPr>
        <w:jc w:val="center"/>
        <w:rPr>
          <w:rFonts w:ascii="Times New Roman" w:hAnsi="Times New Roman" w:cs="Times New Roman"/>
          <w:b/>
          <w:bCs/>
          <w:i/>
          <w:iCs/>
          <w:color w:val="C0504D"/>
        </w:rPr>
      </w:pPr>
      <w:r w:rsidRPr="00BD57B7">
        <w:rPr>
          <w:rFonts w:ascii="Times New Roman" w:hAnsi="Times New Roman" w:cs="Times New Roman"/>
          <w:b/>
          <w:bCs/>
          <w:i/>
          <w:iCs/>
          <w:color w:val="C0504D"/>
        </w:rPr>
        <w:t>ВЕСЕННЕЕ МЕНЮ</w:t>
      </w:r>
    </w:p>
    <w:p w:rsidR="009F1777" w:rsidRPr="00BD57B7" w:rsidRDefault="009F1777" w:rsidP="00BD57B7">
      <w:pPr>
        <w:jc w:val="center"/>
        <w:rPr>
          <w:rFonts w:ascii="Times New Roman" w:hAnsi="Times New Roman" w:cs="Times New Roman"/>
          <w:b/>
          <w:bCs/>
          <w:i/>
          <w:iCs/>
          <w:color w:val="C0504D"/>
        </w:rPr>
      </w:pPr>
      <w:r>
        <w:rPr>
          <w:noProof/>
          <w:lang w:eastAsia="ru-RU"/>
        </w:rPr>
        <w:pict>
          <v:shape id="Рисунок 32" o:spid="_x0000_s1052" type="#_x0000_t75" alt="http://www.rastishka.ru/uploads/mb/0a8/ba/a5/6554f96369ab93e4f3bb068c22_1.png" style="position:absolute;left:0;text-align:left;margin-left:-.55pt;margin-top:23.05pt;width:241pt;height:146.6pt;z-index:-251645952;visibility:visible" wrapcoords="0 0 0 21438 21510 21438 21510 0 0 0">
            <v:imagedata r:id="rId37" o:title=""/>
            <w10:wrap type="through"/>
          </v:shape>
        </w:pict>
      </w:r>
    </w:p>
    <w:p w:rsidR="009F1777" w:rsidRDefault="009F1777" w:rsidP="00BD57B7">
      <w:pPr>
        <w:shd w:val="clear" w:color="auto" w:fill="FFFFFF"/>
        <w:spacing w:after="0" w:line="240" w:lineRule="auto"/>
        <w:jc w:val="center"/>
        <w:outlineLvl w:val="0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</w:p>
    <w:p w:rsidR="009F1777" w:rsidRDefault="009F1777" w:rsidP="00BD57B7">
      <w:pPr>
        <w:shd w:val="clear" w:color="auto" w:fill="FFFFFF"/>
        <w:spacing w:after="0" w:line="240" w:lineRule="auto"/>
        <w:jc w:val="center"/>
        <w:outlineLvl w:val="0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</w:p>
    <w:p w:rsidR="009F1777" w:rsidRDefault="009F1777" w:rsidP="00BD57B7">
      <w:pPr>
        <w:shd w:val="clear" w:color="auto" w:fill="FFFFFF"/>
        <w:spacing w:after="0" w:line="240" w:lineRule="auto"/>
        <w:jc w:val="center"/>
        <w:outlineLvl w:val="0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  <w:r w:rsidRPr="005730A2"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  <w:t>Воспитатель</w:t>
      </w:r>
    </w:p>
    <w:p w:rsidR="009F1777" w:rsidRPr="005730A2" w:rsidRDefault="009F1777" w:rsidP="00BD57B7">
      <w:pPr>
        <w:shd w:val="clear" w:color="auto" w:fill="FFFFFF"/>
        <w:spacing w:after="0" w:line="240" w:lineRule="auto"/>
        <w:jc w:val="center"/>
        <w:outlineLvl w:val="0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  <w:r w:rsidRPr="005730A2"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  <w:t>Ямщикова</w:t>
      </w:r>
    </w:p>
    <w:p w:rsidR="009F1777" w:rsidRPr="005730A2" w:rsidRDefault="009F1777" w:rsidP="00BD57B7">
      <w:pPr>
        <w:shd w:val="clear" w:color="auto" w:fill="FFFFFF"/>
        <w:spacing w:after="0" w:line="240" w:lineRule="auto"/>
        <w:jc w:val="center"/>
        <w:outlineLvl w:val="0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  <w:r w:rsidRPr="005730A2"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  <w:t>Лилия Александровна</w:t>
      </w:r>
    </w:p>
    <w:p w:rsidR="009F1777" w:rsidRDefault="009F1777" w:rsidP="00BD57B7">
      <w:pPr>
        <w:jc w:val="center"/>
        <w:rPr>
          <w:noProof/>
          <w:color w:val="7030A0"/>
          <w:lang w:eastAsia="ru-RU"/>
        </w:rPr>
      </w:pPr>
    </w:p>
    <w:p w:rsidR="009F1777" w:rsidRDefault="009F1777" w:rsidP="00BD57B7">
      <w:pPr>
        <w:shd w:val="clear" w:color="auto" w:fill="FFFFFF"/>
        <w:spacing w:after="0" w:line="240" w:lineRule="auto"/>
        <w:jc w:val="center"/>
        <w:outlineLvl w:val="0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  <w:r w:rsidRPr="005730A2"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  <w:t>Воспитатель</w:t>
      </w:r>
    </w:p>
    <w:p w:rsidR="009F1777" w:rsidRDefault="009F1777" w:rsidP="00BD57B7">
      <w:pPr>
        <w:jc w:val="center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  <w:r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  <w:t>Труфанова</w:t>
      </w:r>
    </w:p>
    <w:p w:rsidR="009F1777" w:rsidRDefault="009F1777" w:rsidP="00BD57B7">
      <w:pPr>
        <w:jc w:val="center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  <w:r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  <w:t>Марина Викторовна</w:t>
      </w:r>
    </w:p>
    <w:p w:rsidR="009F1777" w:rsidRDefault="009F1777" w:rsidP="00BD57B7">
      <w:pPr>
        <w:jc w:val="center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</w:p>
    <w:p w:rsidR="009F1777" w:rsidRPr="00BD57B7" w:rsidRDefault="009F1777" w:rsidP="00BD57B7">
      <w:pPr>
        <w:rPr>
          <w:rFonts w:ascii="Times New Roman" w:hAnsi="Times New Roman" w:cs="Times New Roman"/>
          <w:sz w:val="28"/>
          <w:szCs w:val="28"/>
        </w:rPr>
      </w:pPr>
      <w:r w:rsidRPr="00BD57B7">
        <w:rPr>
          <w:rFonts w:ascii="Times New Roman" w:hAnsi="Times New Roman" w:cs="Times New Roman"/>
          <w:sz w:val="28"/>
          <w:szCs w:val="28"/>
        </w:rPr>
        <w:t>Весна, конечно, – прекрасное время года, но далеко не самое благоприятное с точки зрения детского здоровья в целом и правильного питания ребенка в частности. Самое полезное из того, что выросло прошлым летом, мы уже съели. Зима, для которой характерен не только холод, но и недостаток солнечного света, ослабила организм. Переменчивая весенняя погода повышает вероятность простуд… А ведь ребенку нужно расти, развиваться, играть, в конце концов! Что же делать? Подбирать специальный весенний рацион.</w:t>
      </w:r>
    </w:p>
    <w:p w:rsidR="009F1777" w:rsidRPr="00BD57B7" w:rsidRDefault="009F1777" w:rsidP="00BD57B7">
      <w:pPr>
        <w:rPr>
          <w:rFonts w:ascii="Times New Roman" w:hAnsi="Times New Roman" w:cs="Times New Roman"/>
          <w:sz w:val="28"/>
          <w:szCs w:val="28"/>
        </w:rPr>
      </w:pPr>
      <w:r w:rsidRPr="00BD57B7">
        <w:rPr>
          <w:rFonts w:ascii="Times New Roman" w:hAnsi="Times New Roman" w:cs="Times New Roman"/>
          <w:sz w:val="28"/>
          <w:szCs w:val="28"/>
        </w:rPr>
        <w:t>Итак, перед нами стоят две задачи: поддержать иммунную систему ребенка и дать ему достаточно энергии.</w:t>
      </w:r>
    </w:p>
    <w:p w:rsidR="009F1777" w:rsidRPr="00BD57B7" w:rsidRDefault="009F1777" w:rsidP="00BD57B7">
      <w:pPr>
        <w:rPr>
          <w:rFonts w:ascii="Times New Roman" w:hAnsi="Times New Roman" w:cs="Times New Roman"/>
          <w:sz w:val="28"/>
          <w:szCs w:val="28"/>
        </w:rPr>
      </w:pPr>
      <w:r w:rsidRPr="00BD57B7">
        <w:rPr>
          <w:rFonts w:ascii="Times New Roman" w:hAnsi="Times New Roman" w:cs="Times New Roman"/>
          <w:sz w:val="28"/>
          <w:szCs w:val="28"/>
        </w:rPr>
        <w:t>Забота об иммунной системе ребенка – благородное дело не только в краткосрочной (не заболеть этой весной), но и в долгосрочной перспективе. Ферментная система пищеварения еще не сформирована окончательно – этот важный процесс закончится только к 14–16 годам.</w:t>
      </w:r>
    </w:p>
    <w:p w:rsidR="009F1777" w:rsidRPr="00BD57B7" w:rsidRDefault="009F1777" w:rsidP="00BD57B7">
      <w:pPr>
        <w:rPr>
          <w:rFonts w:ascii="Times New Roman" w:hAnsi="Times New Roman" w:cs="Times New Roman"/>
          <w:sz w:val="28"/>
          <w:szCs w:val="28"/>
        </w:rPr>
      </w:pPr>
      <w:r w:rsidRPr="00BD57B7">
        <w:rPr>
          <w:rFonts w:ascii="Times New Roman" w:hAnsi="Times New Roman" w:cs="Times New Roman"/>
          <w:sz w:val="28"/>
          <w:szCs w:val="28"/>
        </w:rPr>
        <w:t>Недостаток в рационе овощей, фруктов, рыбы, мяса, круп ослабит иммунную систему и может стать причиной </w:t>
      </w:r>
      <w:hyperlink r:id="rId38" w:history="1">
        <w:r w:rsidRPr="00BD57B7">
          <w:rPr>
            <w:rStyle w:val="Hyperlink"/>
            <w:rFonts w:ascii="Times New Roman" w:hAnsi="Times New Roman" w:cs="Times New Roman"/>
            <w:sz w:val="28"/>
            <w:szCs w:val="28"/>
          </w:rPr>
          <w:t>авитаминоза у детей</w:t>
        </w:r>
      </w:hyperlink>
      <w:r w:rsidRPr="00BD57B7">
        <w:rPr>
          <w:rFonts w:ascii="Times New Roman" w:hAnsi="Times New Roman" w:cs="Times New Roman"/>
          <w:sz w:val="28"/>
          <w:szCs w:val="28"/>
        </w:rPr>
        <w:t>, и, подрастая, он будет болеть чаще своих сверстников. К правильной работе иммунной системы причастны и кисломолочные продукты: они способствуют нормальной работе желудочно-кишечного тракта и правильному развитию микрофлоры кишечника, без которой иммунной системе пришлось бы очень тяжело.</w:t>
      </w:r>
    </w:p>
    <w:p w:rsidR="009F1777" w:rsidRPr="00BD57B7" w:rsidRDefault="009F1777" w:rsidP="00BD57B7">
      <w:pPr>
        <w:rPr>
          <w:rFonts w:ascii="Times New Roman" w:hAnsi="Times New Roman" w:cs="Times New Roman"/>
          <w:sz w:val="28"/>
          <w:szCs w:val="28"/>
        </w:rPr>
      </w:pPr>
      <w:r w:rsidRPr="00BD57B7">
        <w:rPr>
          <w:rFonts w:ascii="Times New Roman" w:hAnsi="Times New Roman" w:cs="Times New Roman"/>
          <w:sz w:val="28"/>
          <w:szCs w:val="28"/>
        </w:rPr>
        <w:t>Чтобы поддержать детский организм витаминами, многие родители стараются как можно раньше начать покупать овощи нового урожая. Но тут слишком спешить ни к чему. Овощи, выращенные в теплицах и оранжереях на специальном грунте и с применением питательных растворов, часто вызывают аллергию, причем даже у детей, обычно к ней не склонных.</w:t>
      </w:r>
    </w:p>
    <w:p w:rsidR="009F1777" w:rsidRPr="00BD57B7" w:rsidRDefault="009F1777" w:rsidP="00BD57B7">
      <w:pPr>
        <w:rPr>
          <w:rFonts w:ascii="Times New Roman" w:hAnsi="Times New Roman" w:cs="Times New Roman"/>
          <w:sz w:val="28"/>
          <w:szCs w:val="28"/>
        </w:rPr>
      </w:pPr>
      <w:r w:rsidRPr="00BD57B7">
        <w:rPr>
          <w:rFonts w:ascii="Times New Roman" w:hAnsi="Times New Roman" w:cs="Times New Roman"/>
          <w:sz w:val="28"/>
          <w:szCs w:val="28"/>
        </w:rPr>
        <w:t>А плоды, прибывшие из теплых стран, конечно, хороши собой, но часто обязаны этим обработке специальными веществами, которые трудно удалить.Что же делать? Лучше всего дождаться грунтовых овощей. До их появления ограничьтесь зеленью, и лучше всего той, которую вырастили вы сами, хотя бы на подоконнике. Ребенку пяти-шести лет можно давать петрушку (она богата витамином С), укроп, шпинат, молодые листья щавеля, зеленый лук в небольших количествах, листовой салат.</w:t>
      </w:r>
    </w:p>
    <w:p w:rsidR="009F1777" w:rsidRPr="00BD57B7" w:rsidRDefault="009F1777" w:rsidP="00BD57B7">
      <w:pPr>
        <w:rPr>
          <w:rFonts w:ascii="Times New Roman" w:hAnsi="Times New Roman" w:cs="Times New Roman"/>
          <w:sz w:val="28"/>
          <w:szCs w:val="28"/>
        </w:rPr>
      </w:pPr>
      <w:r w:rsidRPr="00BD57B7">
        <w:rPr>
          <w:rFonts w:ascii="Times New Roman" w:hAnsi="Times New Roman" w:cs="Times New Roman"/>
          <w:sz w:val="28"/>
          <w:szCs w:val="28"/>
        </w:rPr>
        <w:t>Но одной петрушкой сыт не будешь, в рационе должно быть и что-нибудь посерьезнее. При этом нужно учитывать, что картофель, оставшийся с прошлого года, лучше вовсе исключить из рациона: при долгом хранении в клубнях накапливается ядовитое вещество – соланин.</w:t>
      </w:r>
    </w:p>
    <w:p w:rsidR="009F1777" w:rsidRDefault="009F1777" w:rsidP="00BD57B7">
      <w:pPr>
        <w:rPr>
          <w:rFonts w:ascii="Times New Roman" w:hAnsi="Times New Roman" w:cs="Times New Roman"/>
          <w:sz w:val="28"/>
          <w:szCs w:val="28"/>
        </w:rPr>
      </w:pPr>
      <w:r w:rsidRPr="00BD57B7">
        <w:rPr>
          <w:rFonts w:ascii="Times New Roman" w:hAnsi="Times New Roman" w:cs="Times New Roman"/>
          <w:sz w:val="28"/>
          <w:szCs w:val="28"/>
        </w:rPr>
        <w:t>А вот крупы ребенку давать можно и нужно. Черный и коричневый рис, гречка, рожь, просо, пшеница являются поставщиками не только углеводов, но и витамина B1, который, помимо прочего, помогает организму сопротивляться неблагоприятным воздействиям внешней среды. Этот витамин содержат также бобовые, свинина, говядина, яичный желток. </w:t>
      </w:r>
      <w:hyperlink r:id="rId39" w:history="1">
        <w:r w:rsidRPr="00BD57B7">
          <w:rPr>
            <w:rStyle w:val="Hyperlink"/>
            <w:rFonts w:ascii="Times New Roman" w:hAnsi="Times New Roman" w:cs="Times New Roman"/>
            <w:sz w:val="28"/>
            <w:szCs w:val="28"/>
          </w:rPr>
          <w:t>Какую рыбу давать ребенку</w:t>
        </w:r>
      </w:hyperlink>
      <w:r w:rsidRPr="00BD57B7">
        <w:rPr>
          <w:rFonts w:ascii="Times New Roman" w:hAnsi="Times New Roman" w:cs="Times New Roman"/>
          <w:sz w:val="28"/>
          <w:szCs w:val="28"/>
        </w:rPr>
        <w:t xml:space="preserve">? Выбирая рыбу, лучше отдать предпочтение жирным сортам </w:t>
      </w:r>
    </w:p>
    <w:p w:rsidR="009F1777" w:rsidRPr="00DD3F2B" w:rsidRDefault="009F1777" w:rsidP="00DD3F2B">
      <w:pPr>
        <w:rPr>
          <w:rFonts w:ascii="Times New Roman" w:hAnsi="Times New Roman" w:cs="Times New Roman"/>
          <w:sz w:val="24"/>
          <w:szCs w:val="24"/>
        </w:rPr>
      </w:pPr>
      <w:r w:rsidRPr="00DD3F2B">
        <w:rPr>
          <w:rFonts w:ascii="Times New Roman" w:hAnsi="Times New Roman" w:cs="Times New Roman"/>
          <w:sz w:val="24"/>
          <w:szCs w:val="24"/>
        </w:rPr>
        <w:t>проблем с пищеварением, если давать их в слишком большом количестве; что уж говорить о цитрусовых, прославившихся своейаллергенностью.</w:t>
      </w:r>
    </w:p>
    <w:p w:rsidR="009F1777" w:rsidRPr="00DD3F2B" w:rsidRDefault="009F1777" w:rsidP="00DD3F2B">
      <w:pPr>
        <w:rPr>
          <w:rFonts w:ascii="Times New Roman" w:hAnsi="Times New Roman" w:cs="Times New Roman"/>
          <w:sz w:val="24"/>
          <w:szCs w:val="24"/>
        </w:rPr>
      </w:pPr>
      <w:r w:rsidRPr="00DD3F2B">
        <w:rPr>
          <w:rFonts w:ascii="Times New Roman" w:hAnsi="Times New Roman" w:cs="Times New Roman"/>
          <w:sz w:val="24"/>
          <w:szCs w:val="24"/>
        </w:rPr>
        <w:t>Не стоит забывать и о ягодах: вишня, смородина, крыжовник, клюква, малина хороши не только содержанием витаминов и минералов, но и </w:t>
      </w:r>
      <w:hyperlink r:id="rId40" w:history="1">
        <w:r w:rsidRPr="00DD3F2B">
          <w:rPr>
            <w:rStyle w:val="Hyperlink"/>
            <w:rFonts w:ascii="Times New Roman" w:hAnsi="Times New Roman" w:cs="Times New Roman"/>
            <w:sz w:val="24"/>
            <w:szCs w:val="24"/>
          </w:rPr>
          <w:t>если ребенок ест много сладкого</w:t>
        </w:r>
      </w:hyperlink>
      <w:r w:rsidRPr="00DD3F2B">
        <w:rPr>
          <w:rFonts w:ascii="Times New Roman" w:hAnsi="Times New Roman" w:cs="Times New Roman"/>
          <w:sz w:val="24"/>
          <w:szCs w:val="24"/>
        </w:rPr>
        <w:t>, ими можно заменить высококалорийные, но малополезные кондитерские изделия, рафинированные сладости.</w:t>
      </w:r>
    </w:p>
    <w:p w:rsidR="009F1777" w:rsidRPr="00DD3F2B" w:rsidRDefault="009F1777" w:rsidP="00DD3F2B">
      <w:pPr>
        <w:rPr>
          <w:rFonts w:ascii="Times New Roman" w:hAnsi="Times New Roman" w:cs="Times New Roman"/>
          <w:sz w:val="24"/>
          <w:szCs w:val="24"/>
        </w:rPr>
      </w:pPr>
      <w:r w:rsidRPr="00DD3F2B">
        <w:rPr>
          <w:rFonts w:ascii="Times New Roman" w:hAnsi="Times New Roman" w:cs="Times New Roman"/>
          <w:sz w:val="24"/>
          <w:szCs w:val="24"/>
        </w:rPr>
        <w:t>Отметим и еще один важный момент: фрукты и ягоды в сочетании с йогуртом или творожком превращаются в отличный перекус, который можно не только предложить ребенку дома, но и взять с собой на прогулку. И необязательно каждый раз готовить такое угощение – компания Danone специально для детей разработала серию «Растишка», в которую входят продукты, сочетающие пользу молока и свежих фруктов, не содержащие консервантов и искусственных красителей.</w:t>
      </w:r>
    </w:p>
    <w:p w:rsidR="009F1777" w:rsidRPr="00DD3F2B" w:rsidRDefault="009F1777" w:rsidP="00DD3F2B">
      <w:pPr>
        <w:rPr>
          <w:rFonts w:ascii="Times New Roman" w:hAnsi="Times New Roman" w:cs="Times New Roman"/>
          <w:sz w:val="24"/>
          <w:szCs w:val="24"/>
        </w:rPr>
      </w:pPr>
    </w:p>
    <w:p w:rsidR="009F1777" w:rsidRPr="00DD3F2B" w:rsidRDefault="009F1777" w:rsidP="00DD3F2B">
      <w:pPr>
        <w:rPr>
          <w:rFonts w:ascii="Times New Roman" w:hAnsi="Times New Roman" w:cs="Times New Roman"/>
          <w:sz w:val="24"/>
          <w:szCs w:val="24"/>
        </w:rPr>
      </w:pPr>
    </w:p>
    <w:p w:rsidR="009F1777" w:rsidRPr="00DD3F2B" w:rsidRDefault="009F1777" w:rsidP="00DD3F2B">
      <w:pPr>
        <w:rPr>
          <w:rFonts w:ascii="Times New Roman" w:hAnsi="Times New Roman" w:cs="Times New Roman"/>
          <w:sz w:val="24"/>
          <w:szCs w:val="24"/>
        </w:rPr>
      </w:pPr>
    </w:p>
    <w:p w:rsidR="009F1777" w:rsidRDefault="009F1777" w:rsidP="00BD57B7">
      <w:pPr>
        <w:rPr>
          <w:rFonts w:ascii="Times New Roman" w:hAnsi="Times New Roman" w:cs="Times New Roman"/>
          <w:sz w:val="28"/>
          <w:szCs w:val="28"/>
        </w:rPr>
      </w:pPr>
    </w:p>
    <w:p w:rsidR="009F1777" w:rsidRDefault="009F1777" w:rsidP="00BD57B7">
      <w:pPr>
        <w:rPr>
          <w:rFonts w:ascii="Times New Roman" w:hAnsi="Times New Roman" w:cs="Times New Roman"/>
          <w:sz w:val="28"/>
          <w:szCs w:val="28"/>
        </w:rPr>
      </w:pPr>
    </w:p>
    <w:p w:rsidR="009F1777" w:rsidRDefault="009F1777" w:rsidP="00BD57B7">
      <w:pPr>
        <w:rPr>
          <w:rFonts w:ascii="Times New Roman" w:hAnsi="Times New Roman" w:cs="Times New Roman"/>
          <w:sz w:val="28"/>
          <w:szCs w:val="28"/>
        </w:rPr>
      </w:pPr>
    </w:p>
    <w:p w:rsidR="009F1777" w:rsidRDefault="009F1777" w:rsidP="00BD57B7">
      <w:pPr>
        <w:rPr>
          <w:rFonts w:ascii="Times New Roman" w:hAnsi="Times New Roman" w:cs="Times New Roman"/>
          <w:sz w:val="28"/>
          <w:szCs w:val="28"/>
        </w:rPr>
      </w:pPr>
    </w:p>
    <w:p w:rsidR="009F1777" w:rsidRDefault="009F1777" w:rsidP="00BD57B7">
      <w:pPr>
        <w:rPr>
          <w:rFonts w:ascii="Times New Roman" w:hAnsi="Times New Roman" w:cs="Times New Roman"/>
          <w:sz w:val="28"/>
          <w:szCs w:val="28"/>
        </w:rPr>
      </w:pPr>
    </w:p>
    <w:p w:rsidR="009F1777" w:rsidRDefault="009F1777" w:rsidP="00BD57B7">
      <w:pPr>
        <w:rPr>
          <w:rFonts w:ascii="Times New Roman" w:hAnsi="Times New Roman" w:cs="Times New Roman"/>
          <w:sz w:val="28"/>
          <w:szCs w:val="28"/>
        </w:rPr>
      </w:pPr>
    </w:p>
    <w:p w:rsidR="009F1777" w:rsidRDefault="009F1777" w:rsidP="00BD57B7">
      <w:pPr>
        <w:rPr>
          <w:rFonts w:ascii="Times New Roman" w:hAnsi="Times New Roman" w:cs="Times New Roman"/>
          <w:sz w:val="28"/>
          <w:szCs w:val="28"/>
        </w:rPr>
      </w:pPr>
    </w:p>
    <w:p w:rsidR="009F1777" w:rsidRDefault="009F1777" w:rsidP="00BD57B7">
      <w:pPr>
        <w:rPr>
          <w:rFonts w:ascii="Times New Roman" w:hAnsi="Times New Roman" w:cs="Times New Roman"/>
          <w:sz w:val="28"/>
          <w:szCs w:val="28"/>
        </w:rPr>
      </w:pPr>
    </w:p>
    <w:p w:rsidR="009F1777" w:rsidRDefault="009F1777" w:rsidP="00BD57B7">
      <w:pPr>
        <w:rPr>
          <w:rFonts w:ascii="Times New Roman" w:hAnsi="Times New Roman" w:cs="Times New Roman"/>
          <w:sz w:val="28"/>
          <w:szCs w:val="28"/>
        </w:rPr>
      </w:pPr>
    </w:p>
    <w:p w:rsidR="009F1777" w:rsidRDefault="009F1777" w:rsidP="00BD57B7">
      <w:pPr>
        <w:rPr>
          <w:rFonts w:ascii="Times New Roman" w:hAnsi="Times New Roman" w:cs="Times New Roman"/>
          <w:sz w:val="28"/>
          <w:szCs w:val="28"/>
        </w:rPr>
      </w:pPr>
    </w:p>
    <w:p w:rsidR="009F1777" w:rsidRDefault="009F1777" w:rsidP="00BD57B7">
      <w:pPr>
        <w:rPr>
          <w:rFonts w:ascii="Times New Roman" w:hAnsi="Times New Roman" w:cs="Times New Roman"/>
          <w:sz w:val="28"/>
          <w:szCs w:val="28"/>
        </w:rPr>
      </w:pPr>
    </w:p>
    <w:p w:rsidR="009F1777" w:rsidRDefault="009F1777" w:rsidP="00BD57B7">
      <w:pPr>
        <w:rPr>
          <w:rFonts w:ascii="Times New Roman" w:hAnsi="Times New Roman" w:cs="Times New Roman"/>
          <w:sz w:val="28"/>
          <w:szCs w:val="28"/>
        </w:rPr>
      </w:pPr>
    </w:p>
    <w:p w:rsidR="009F1777" w:rsidRDefault="009F1777" w:rsidP="00BD57B7">
      <w:pPr>
        <w:rPr>
          <w:rFonts w:ascii="Times New Roman" w:hAnsi="Times New Roman" w:cs="Times New Roman"/>
          <w:sz w:val="28"/>
          <w:szCs w:val="28"/>
        </w:rPr>
      </w:pPr>
    </w:p>
    <w:p w:rsidR="009F1777" w:rsidRDefault="009F1777" w:rsidP="00BD57B7">
      <w:pPr>
        <w:rPr>
          <w:rFonts w:ascii="Times New Roman" w:hAnsi="Times New Roman" w:cs="Times New Roman"/>
          <w:sz w:val="28"/>
          <w:szCs w:val="28"/>
        </w:rPr>
      </w:pPr>
    </w:p>
    <w:p w:rsidR="009F1777" w:rsidRDefault="009F1777" w:rsidP="00BD57B7">
      <w:pPr>
        <w:rPr>
          <w:rFonts w:ascii="Times New Roman" w:hAnsi="Times New Roman" w:cs="Times New Roman"/>
          <w:sz w:val="28"/>
          <w:szCs w:val="28"/>
        </w:rPr>
      </w:pPr>
    </w:p>
    <w:p w:rsidR="009F1777" w:rsidRDefault="009F1777" w:rsidP="00BD57B7">
      <w:pPr>
        <w:rPr>
          <w:rFonts w:ascii="Times New Roman" w:hAnsi="Times New Roman" w:cs="Times New Roman"/>
          <w:sz w:val="28"/>
          <w:szCs w:val="28"/>
        </w:rPr>
      </w:pPr>
    </w:p>
    <w:p w:rsidR="009F1777" w:rsidRDefault="009F1777" w:rsidP="00BD57B7">
      <w:pPr>
        <w:rPr>
          <w:rFonts w:ascii="Times New Roman" w:hAnsi="Times New Roman" w:cs="Times New Roman"/>
          <w:sz w:val="28"/>
          <w:szCs w:val="28"/>
        </w:rPr>
      </w:pPr>
    </w:p>
    <w:p w:rsidR="009F1777" w:rsidRDefault="009F1777" w:rsidP="00BD57B7">
      <w:pPr>
        <w:rPr>
          <w:rFonts w:ascii="Times New Roman" w:hAnsi="Times New Roman" w:cs="Times New Roman"/>
          <w:sz w:val="28"/>
          <w:szCs w:val="28"/>
        </w:rPr>
      </w:pPr>
    </w:p>
    <w:p w:rsidR="009F1777" w:rsidRDefault="009F1777" w:rsidP="00BD57B7">
      <w:pPr>
        <w:rPr>
          <w:rFonts w:ascii="Times New Roman" w:hAnsi="Times New Roman" w:cs="Times New Roman"/>
          <w:sz w:val="28"/>
          <w:szCs w:val="28"/>
        </w:rPr>
      </w:pPr>
    </w:p>
    <w:p w:rsidR="009F1777" w:rsidRDefault="009F1777" w:rsidP="00BD57B7">
      <w:pPr>
        <w:rPr>
          <w:rFonts w:ascii="Times New Roman" w:hAnsi="Times New Roman" w:cs="Times New Roman"/>
          <w:sz w:val="28"/>
          <w:szCs w:val="28"/>
        </w:rPr>
      </w:pPr>
    </w:p>
    <w:p w:rsidR="009F1777" w:rsidRDefault="009F1777" w:rsidP="00BD57B7">
      <w:pPr>
        <w:rPr>
          <w:rFonts w:ascii="Times New Roman" w:hAnsi="Times New Roman" w:cs="Times New Roman"/>
          <w:sz w:val="28"/>
          <w:szCs w:val="28"/>
        </w:rPr>
      </w:pPr>
    </w:p>
    <w:p w:rsidR="009F1777" w:rsidRPr="00FE7F5C" w:rsidRDefault="009F1777" w:rsidP="00DD3F2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FE7F5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Муниципальное автономное дошкольное учреждение Центр Развития Ребёнка детский сад № 50 города Тюмени</w:t>
      </w:r>
    </w:p>
    <w:p w:rsidR="009F1777" w:rsidRDefault="009F1777" w:rsidP="00DD3F2B">
      <w:pPr>
        <w:jc w:val="center"/>
      </w:pPr>
      <w:bookmarkStart w:id="0" w:name="_GoBack"/>
      <w:bookmarkEnd w:id="0"/>
    </w:p>
    <w:p w:rsidR="009F1777" w:rsidRDefault="009F1777" w:rsidP="00DD3F2B">
      <w:pPr>
        <w:jc w:val="center"/>
      </w:pPr>
    </w:p>
    <w:p w:rsidR="009F1777" w:rsidRDefault="009F1777" w:rsidP="00DD3F2B">
      <w:pPr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r w:rsidRPr="00810CBF">
        <w:rPr>
          <w:rFonts w:ascii="Times New Roman" w:hAnsi="Times New Roman" w:cs="Times New Roman"/>
          <w:color w:val="002060"/>
          <w:sz w:val="36"/>
          <w:szCs w:val="36"/>
        </w:rPr>
        <w:t>Памятка для родителей</w:t>
      </w:r>
    </w:p>
    <w:p w:rsidR="009F1777" w:rsidRDefault="009F1777" w:rsidP="00DD3F2B">
      <w:pPr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9F1777" w:rsidRPr="00DD3F2B" w:rsidRDefault="009F1777" w:rsidP="00DD3F2B">
      <w:pPr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DD3F2B">
        <w:rPr>
          <w:rFonts w:ascii="Times New Roman" w:hAnsi="Times New Roman" w:cs="Times New Roman"/>
          <w:color w:val="00B050"/>
          <w:sz w:val="28"/>
          <w:szCs w:val="28"/>
        </w:rPr>
        <w:t>ВИТАМИННЫЙ ДЕСАНТ</w:t>
      </w:r>
    </w:p>
    <w:p w:rsidR="009F1777" w:rsidRPr="00DD3F2B" w:rsidRDefault="009F1777" w:rsidP="00DD3F2B">
      <w:pPr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noProof/>
          <w:lang w:eastAsia="ru-RU"/>
        </w:rPr>
        <w:pict>
          <v:shape id="Рисунок 34" o:spid="_x0000_s1053" type="#_x0000_t75" alt="http://www.rastishka.ru/uploads/mb/006/90/59/b7ef840f0c74a814ec9237b6ec_1.png" style="position:absolute;left:0;text-align:left;margin-left:14.8pt;margin-top:19.6pt;width:196.25pt;height:119.35pt;z-index:-251644928;visibility:visible" wrapcoords="0 0 0 21446 21462 21446 21462 0 0 0">
            <v:imagedata r:id="rId41" o:title=""/>
            <w10:wrap type="through"/>
          </v:shape>
        </w:pict>
      </w:r>
    </w:p>
    <w:p w:rsidR="009F1777" w:rsidRDefault="009F1777" w:rsidP="00DD3F2B">
      <w:pPr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:rsidR="009F1777" w:rsidRDefault="009F1777" w:rsidP="00DD3F2B">
      <w:pPr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:rsidR="009F1777" w:rsidRDefault="009F1777" w:rsidP="00DD3F2B">
      <w:pPr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:rsidR="009F1777" w:rsidRPr="00810CBF" w:rsidRDefault="009F1777" w:rsidP="00DD3F2B">
      <w:pPr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:rsidR="009F1777" w:rsidRDefault="009F1777" w:rsidP="00DD3F2B">
      <w:pPr>
        <w:shd w:val="clear" w:color="auto" w:fill="FFFFFF"/>
        <w:spacing w:after="0" w:line="240" w:lineRule="auto"/>
        <w:jc w:val="center"/>
        <w:outlineLvl w:val="0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</w:p>
    <w:p w:rsidR="009F1777" w:rsidRDefault="009F1777" w:rsidP="00DD3F2B">
      <w:pPr>
        <w:shd w:val="clear" w:color="auto" w:fill="FFFFFF"/>
        <w:spacing w:after="0" w:line="240" w:lineRule="auto"/>
        <w:jc w:val="center"/>
        <w:outlineLvl w:val="0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  <w:r w:rsidRPr="005730A2"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  <w:t>Воспитатель</w:t>
      </w:r>
    </w:p>
    <w:p w:rsidR="009F1777" w:rsidRPr="005730A2" w:rsidRDefault="009F1777" w:rsidP="00DD3F2B">
      <w:pPr>
        <w:shd w:val="clear" w:color="auto" w:fill="FFFFFF"/>
        <w:spacing w:after="0" w:line="240" w:lineRule="auto"/>
        <w:jc w:val="center"/>
        <w:outlineLvl w:val="0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  <w:r w:rsidRPr="005730A2"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  <w:t>Ямщикова</w:t>
      </w:r>
    </w:p>
    <w:p w:rsidR="009F1777" w:rsidRPr="005730A2" w:rsidRDefault="009F1777" w:rsidP="00DD3F2B">
      <w:pPr>
        <w:shd w:val="clear" w:color="auto" w:fill="FFFFFF"/>
        <w:spacing w:after="0" w:line="240" w:lineRule="auto"/>
        <w:jc w:val="center"/>
        <w:outlineLvl w:val="0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  <w:r w:rsidRPr="005730A2"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  <w:t>Лилия Александровна</w:t>
      </w:r>
    </w:p>
    <w:p w:rsidR="009F1777" w:rsidRDefault="009F1777" w:rsidP="00DD3F2B">
      <w:pPr>
        <w:jc w:val="center"/>
        <w:rPr>
          <w:noProof/>
          <w:color w:val="7030A0"/>
          <w:lang w:eastAsia="ru-RU"/>
        </w:rPr>
      </w:pPr>
    </w:p>
    <w:p w:rsidR="009F1777" w:rsidRDefault="009F1777" w:rsidP="009E7D40">
      <w:pPr>
        <w:shd w:val="clear" w:color="auto" w:fill="FFFFFF"/>
        <w:spacing w:after="0" w:line="240" w:lineRule="auto"/>
        <w:jc w:val="center"/>
        <w:outlineLvl w:val="0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  <w:r w:rsidRPr="005730A2"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  <w:t>Воспитатель</w:t>
      </w:r>
    </w:p>
    <w:p w:rsidR="009F1777" w:rsidRDefault="009F1777" w:rsidP="009E7D40">
      <w:pPr>
        <w:jc w:val="center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  <w:r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  <w:t>Труфанова</w:t>
      </w:r>
    </w:p>
    <w:p w:rsidR="009F1777" w:rsidRDefault="009F1777" w:rsidP="009E7D40">
      <w:pPr>
        <w:jc w:val="center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  <w:r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  <w:t>Марина Викторовна</w:t>
      </w:r>
    </w:p>
    <w:p w:rsidR="009F1777" w:rsidRDefault="009F1777" w:rsidP="00DD3F2B">
      <w:pPr>
        <w:jc w:val="center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</w:p>
    <w:p w:rsidR="009F1777" w:rsidRDefault="009F1777" w:rsidP="00DD3F2B">
      <w:pPr>
        <w:jc w:val="center"/>
        <w:rPr>
          <w:rFonts w:ascii="Georgia" w:hAnsi="Georgia" w:cs="Georgia"/>
          <w:i/>
          <w:iCs/>
          <w:color w:val="7030A0"/>
          <w:kern w:val="36"/>
          <w:sz w:val="28"/>
          <w:szCs w:val="28"/>
          <w:lang w:eastAsia="ru-RU"/>
        </w:rPr>
      </w:pPr>
    </w:p>
    <w:p w:rsidR="009F1777" w:rsidRPr="00DD3F2B" w:rsidRDefault="009F1777" w:rsidP="00DD3F2B">
      <w:pPr>
        <w:rPr>
          <w:rFonts w:ascii="Times New Roman" w:hAnsi="Times New Roman" w:cs="Times New Roman"/>
          <w:sz w:val="24"/>
          <w:szCs w:val="24"/>
        </w:rPr>
      </w:pPr>
      <w:r w:rsidRPr="00DD3F2B">
        <w:rPr>
          <w:rFonts w:ascii="Times New Roman" w:hAnsi="Times New Roman" w:cs="Times New Roman"/>
          <w:sz w:val="24"/>
          <w:szCs w:val="24"/>
        </w:rPr>
        <w:t>О том, что правильное питание ребенка немыслимо без овощей и фруктов, осведомлены, наверное, все родители. Ведь никому же не приходит в голову ограничивать </w:t>
      </w:r>
      <w:hyperlink r:id="rId42" w:history="1">
        <w:r w:rsidRPr="00DD3F2B">
          <w:rPr>
            <w:rStyle w:val="Hyperlink"/>
            <w:rFonts w:ascii="Times New Roman" w:hAnsi="Times New Roman" w:cs="Times New Roman"/>
            <w:sz w:val="24"/>
            <w:szCs w:val="24"/>
          </w:rPr>
          <w:t>рацион питания ребенка 3-х лет</w:t>
        </w:r>
      </w:hyperlink>
      <w:r w:rsidRPr="00DD3F2B">
        <w:rPr>
          <w:rFonts w:ascii="Times New Roman" w:hAnsi="Times New Roman" w:cs="Times New Roman"/>
          <w:sz w:val="24"/>
          <w:szCs w:val="24"/>
        </w:rPr>
        <w:t> котлетами и макаронами, правда? Но и в другой крайности – чрезмерном и неразборчивом увлечении витаминизацией – нет ничего хорошего: результатом ее могут быть расстройство желудка, проблемы со стулом, проявление пищевой аллергии.</w:t>
      </w:r>
    </w:p>
    <w:p w:rsidR="009F1777" w:rsidRPr="00DD3F2B" w:rsidRDefault="009F1777" w:rsidP="00DD3F2B">
      <w:pPr>
        <w:rPr>
          <w:rFonts w:ascii="Times New Roman" w:hAnsi="Times New Roman" w:cs="Times New Roman"/>
          <w:sz w:val="24"/>
          <w:szCs w:val="24"/>
        </w:rPr>
      </w:pPr>
      <w:r w:rsidRPr="00DD3F2B">
        <w:rPr>
          <w:rFonts w:ascii="Times New Roman" w:hAnsi="Times New Roman" w:cs="Times New Roman"/>
          <w:sz w:val="24"/>
          <w:szCs w:val="24"/>
        </w:rPr>
        <w:t>Итак, мы даем малышу овощи и фрукты, чтобы обеспечить его витаминами А, С, Е и группы В, разнообразными полезными углеводами: фруктозой, глюкозой, сахарозой, крахмалом, клетчаткой, пектинами, а также минеральными солями, органическими кислотами. Для чего все это нужно? Для роста и развития ребенка, правильного обмена веществ, а также профилактики заболеваний сердечно-сосудистой системы, желудочно-кишечного тракта, печени.</w:t>
      </w:r>
    </w:p>
    <w:p w:rsidR="009F1777" w:rsidRPr="00DD3F2B" w:rsidRDefault="009F1777" w:rsidP="00DD3F2B">
      <w:pPr>
        <w:rPr>
          <w:rFonts w:ascii="Times New Roman" w:hAnsi="Times New Roman" w:cs="Times New Roman"/>
          <w:sz w:val="24"/>
          <w:szCs w:val="24"/>
        </w:rPr>
      </w:pPr>
      <w:r w:rsidRPr="00DD3F2B">
        <w:rPr>
          <w:rFonts w:ascii="Times New Roman" w:hAnsi="Times New Roman" w:cs="Times New Roman"/>
          <w:sz w:val="24"/>
          <w:szCs w:val="24"/>
        </w:rPr>
        <w:t>Поскольку овощи являются отличным дополнением к мясным и рыбным блюдам, проблем с их включением в рацион ребенка обычно не возникает. Приготовить салат из сырых овощей для ребенка не так уж сложно: принципиальное отличие от взрослого блюда состоит в отсутствии майонеза и приправ; лучшая заправка для детского салата – растительное масло. Несколько сложнее обстоит дело с термообработкой, ведь витамины (в особенности А и С) разрушаются при высокой температуре. Выручает приготовление овощей на пару, а также то, что «добрать» витамины всегда можно с помощью сырых фруктов. Разнообразные маринады и соленья пока оставим в стороне: ребенку они ни к чему.</w:t>
      </w:r>
    </w:p>
    <w:p w:rsidR="009F1777" w:rsidRPr="00DD3F2B" w:rsidRDefault="009F1777" w:rsidP="00DD3F2B">
      <w:pPr>
        <w:rPr>
          <w:rFonts w:ascii="Times New Roman" w:hAnsi="Times New Roman" w:cs="Times New Roman"/>
          <w:sz w:val="24"/>
          <w:szCs w:val="24"/>
        </w:rPr>
      </w:pPr>
      <w:r w:rsidRPr="00DD3F2B">
        <w:rPr>
          <w:rFonts w:ascii="Times New Roman" w:hAnsi="Times New Roman" w:cs="Times New Roman"/>
          <w:sz w:val="24"/>
          <w:szCs w:val="24"/>
        </w:rPr>
        <w:t>Следует иметь в виду, что в рационе ребенка трех-четырех лет должны присутствовать овощи как минимум шести видов – необходимо сохранять верность принципу разнообразия в питании. Выбирать свою «золотую шестерку» вы, конечно, будете с учетом особенностей и вкусов ребенка, но мы лишь подскажем, на что следует обратить внимание.</w:t>
      </w:r>
    </w:p>
    <w:p w:rsidR="009F1777" w:rsidRPr="00DD3F2B" w:rsidRDefault="009F1777" w:rsidP="00DD3F2B">
      <w:pPr>
        <w:rPr>
          <w:rFonts w:ascii="Times New Roman" w:hAnsi="Times New Roman" w:cs="Times New Roman"/>
          <w:sz w:val="24"/>
          <w:szCs w:val="24"/>
        </w:rPr>
      </w:pPr>
      <w:r w:rsidRPr="00DD3F2B">
        <w:rPr>
          <w:rFonts w:ascii="Times New Roman" w:hAnsi="Times New Roman" w:cs="Times New Roman"/>
          <w:sz w:val="24"/>
          <w:szCs w:val="24"/>
        </w:rPr>
        <w:t>Не выбирайте самые красивые овощи. Товарный вид крупных плодов часто объясняется использованием химических удобрений. Кроме того, не стоит торопиться и покупать овощи в самом начале сезона их созревания: из-за высокого содержания нитратов вреда от них может оказаться больше, чем пользы. Уменьшить количество нитратов можно, если тщательно помыть и очистить овощи, а затем подержать их в подсоленной воде.</w:t>
      </w:r>
    </w:p>
    <w:p w:rsidR="009F1777" w:rsidRPr="00DD3F2B" w:rsidRDefault="009F1777" w:rsidP="00DD3F2B">
      <w:pPr>
        <w:rPr>
          <w:rFonts w:ascii="Times New Roman" w:hAnsi="Times New Roman" w:cs="Times New Roman"/>
          <w:sz w:val="24"/>
          <w:szCs w:val="24"/>
        </w:rPr>
      </w:pPr>
      <w:r w:rsidRPr="00DD3F2B">
        <w:rPr>
          <w:rFonts w:ascii="Times New Roman" w:hAnsi="Times New Roman" w:cs="Times New Roman"/>
          <w:sz w:val="24"/>
          <w:szCs w:val="24"/>
        </w:rPr>
        <w:t>Не стоит слишком увлекаться картофелем. Он, конечно, очень сытный и доступный, к тому же содержит калий и витамин С, но никак не может заменить морковь, капусту, свеклу, кабачки, огурцы.</w:t>
      </w:r>
    </w:p>
    <w:p w:rsidR="009F1777" w:rsidRPr="00DD3F2B" w:rsidRDefault="009F1777" w:rsidP="00DD3F2B">
      <w:pPr>
        <w:rPr>
          <w:rFonts w:ascii="Times New Roman" w:hAnsi="Times New Roman" w:cs="Times New Roman"/>
          <w:sz w:val="24"/>
          <w:szCs w:val="24"/>
        </w:rPr>
      </w:pPr>
      <w:r w:rsidRPr="00DD3F2B">
        <w:rPr>
          <w:rFonts w:ascii="Times New Roman" w:hAnsi="Times New Roman" w:cs="Times New Roman"/>
          <w:sz w:val="24"/>
          <w:szCs w:val="24"/>
        </w:rPr>
        <w:t>Лук, чеснок, петрушка, сельдерей, редис очень полезны, но давать их сырыми можно не каждому ребенку. Все дело в эфирных маслах, которые содержатся в этих овощных растениях, – они могут раздражать слизистую оболочку желудочно-кишечного тракта ребенка, вызывать обострения хронических заболеваний. Поэтому рекомендуется давать эти овощи только здоровым детям, к тому же в небольших количествах, и предварительно обдав кипятком.Морковь и свекла являются отличными источниками клетчатки, но могут вызывать аллергию.</w:t>
      </w:r>
    </w:p>
    <w:p w:rsidR="009F1777" w:rsidRPr="00DD3F2B" w:rsidRDefault="009F1777" w:rsidP="00DD3F2B">
      <w:pPr>
        <w:rPr>
          <w:rFonts w:ascii="Times New Roman" w:hAnsi="Times New Roman" w:cs="Times New Roman"/>
          <w:sz w:val="24"/>
          <w:szCs w:val="24"/>
        </w:rPr>
      </w:pPr>
      <w:r w:rsidRPr="00DD3F2B">
        <w:rPr>
          <w:rFonts w:ascii="Times New Roman" w:hAnsi="Times New Roman" w:cs="Times New Roman"/>
          <w:sz w:val="24"/>
          <w:szCs w:val="24"/>
        </w:rPr>
        <w:t>Капуста – незаменимый овощ в зимний сезон, да еще и отличный источник витамина С. Но чрезмерное употребление капусты может стать причиной запора. Баклажаны, богатые калием, можно давать детям трех-четырех лет, однако в умеренных количествах и ни в коем случае не перезрелые: эти овощи содержат ядовитое вещество – соланин.</w:t>
      </w:r>
    </w:p>
    <w:p w:rsidR="009F1777" w:rsidRPr="00DD3F2B" w:rsidRDefault="009F1777" w:rsidP="00DD3F2B">
      <w:pPr>
        <w:rPr>
          <w:rFonts w:ascii="Times New Roman" w:hAnsi="Times New Roman" w:cs="Times New Roman"/>
          <w:sz w:val="24"/>
          <w:szCs w:val="24"/>
        </w:rPr>
      </w:pPr>
      <w:r w:rsidRPr="00DD3F2B">
        <w:rPr>
          <w:rFonts w:ascii="Times New Roman" w:hAnsi="Times New Roman" w:cs="Times New Roman"/>
          <w:sz w:val="24"/>
          <w:szCs w:val="24"/>
        </w:rPr>
        <w:t xml:space="preserve">Фрукты можно давать ребенку в сыром виде, тщательно помыв их, удалив твердую кожуру, сердцевинки и косточки, которыми может подавиться ребенок. В рационе детей трех-четырех лет уместны не только «старые знакомые»: груши, яблоки, бананы, сливы, но и более экзотические фрукты – персики, киви, цитрусовые, клубника. И снова работает знакомый опытным мамам принцип: даем новый продукт понемногу, наблюдаем за реакцией ребенка. Даже самые невинные яблоки, груши и сливы могут стать причиной </w:t>
      </w:r>
    </w:p>
    <w:sectPr w:rsidR="009F1777" w:rsidRPr="00DD3F2B" w:rsidSect="00547A2B">
      <w:pgSz w:w="16838" w:h="11906" w:orient="landscape"/>
      <w:pgMar w:top="426" w:right="395" w:bottom="426" w:left="567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7"/>
  <w:embedSystemFonts/>
  <w:defaultTabStop w:val="708"/>
  <w:doNotHyphenateCaps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67309"/>
    <w:rsid w:val="000C0D37"/>
    <w:rsid w:val="000C51E6"/>
    <w:rsid w:val="00381462"/>
    <w:rsid w:val="00395F7B"/>
    <w:rsid w:val="003C564C"/>
    <w:rsid w:val="00547A2B"/>
    <w:rsid w:val="005730A2"/>
    <w:rsid w:val="00682ED9"/>
    <w:rsid w:val="0070755D"/>
    <w:rsid w:val="0078080E"/>
    <w:rsid w:val="00800010"/>
    <w:rsid w:val="00810CBF"/>
    <w:rsid w:val="008173BC"/>
    <w:rsid w:val="008B2AED"/>
    <w:rsid w:val="00955E3B"/>
    <w:rsid w:val="00992721"/>
    <w:rsid w:val="009B3400"/>
    <w:rsid w:val="009D7663"/>
    <w:rsid w:val="009E7D40"/>
    <w:rsid w:val="009F1777"/>
    <w:rsid w:val="00A57164"/>
    <w:rsid w:val="00A72583"/>
    <w:rsid w:val="00A91EF8"/>
    <w:rsid w:val="00AB61FE"/>
    <w:rsid w:val="00BD57B7"/>
    <w:rsid w:val="00C02010"/>
    <w:rsid w:val="00C02CE6"/>
    <w:rsid w:val="00C11B9B"/>
    <w:rsid w:val="00C50206"/>
    <w:rsid w:val="00C859AC"/>
    <w:rsid w:val="00D5323B"/>
    <w:rsid w:val="00D86712"/>
    <w:rsid w:val="00DD3F2B"/>
    <w:rsid w:val="00F67309"/>
    <w:rsid w:val="00FE7F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2ED9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FE7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7F5C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99"/>
    <w:qFormat/>
    <w:rsid w:val="009B3400"/>
    <w:rPr>
      <w:b/>
      <w:bCs/>
    </w:rPr>
  </w:style>
  <w:style w:type="paragraph" w:styleId="NormalWeb">
    <w:name w:val="Normal (Web)"/>
    <w:basedOn w:val="Normal"/>
    <w:uiPriority w:val="99"/>
    <w:semiHidden/>
    <w:rsid w:val="003814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DefaultParagraphFont"/>
    <w:uiPriority w:val="99"/>
    <w:rsid w:val="00381462"/>
  </w:style>
  <w:style w:type="character" w:styleId="Hyperlink">
    <w:name w:val="Hyperlink"/>
    <w:basedOn w:val="DefaultParagraphFont"/>
    <w:uiPriority w:val="99"/>
    <w:rsid w:val="0038146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9694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4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4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4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4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4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4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4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4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4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4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4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4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4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hyperlink" Target="http://www.rastishka.ru/parent/post/127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28.png"/><Relationship Id="rId42" Type="http://schemas.openxmlformats.org/officeDocument/2006/relationships/hyperlink" Target="http://www.rastishka.ru/parent/post/127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hyperlink" Target="http://www.rastishka.ru/parent/post/127" TargetMode="External"/><Relationship Id="rId38" Type="http://schemas.openxmlformats.org/officeDocument/2006/relationships/hyperlink" Target="http://www.rastishka.ru/parent/post/118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hyperlink" Target="http://ds166.centerstart.ru/node/572" TargetMode="External"/><Relationship Id="rId41" Type="http://schemas.openxmlformats.org/officeDocument/2006/relationships/image" Target="media/image30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hyperlink" Target="http://www.rastishka.ru/parent/post/136" TargetMode="External"/><Relationship Id="rId37" Type="http://schemas.openxmlformats.org/officeDocument/2006/relationships/image" Target="media/image29.png"/><Relationship Id="rId40" Type="http://schemas.openxmlformats.org/officeDocument/2006/relationships/hyperlink" Target="http://www.rastishka.ru/parent/post/185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hyperlink" Target="http://www.rastishka.ru/parent/post/123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7.png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6.jpeg"/><Relationship Id="rId35" Type="http://schemas.openxmlformats.org/officeDocument/2006/relationships/hyperlink" Target="http://www.rastishka.ru/parent/post/181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210</TotalTime>
  <Pages>20</Pages>
  <Words>3636</Words>
  <Characters>20726</Characters>
  <Application>Microsoft Office Outlook</Application>
  <DocSecurity>0</DocSecurity>
  <Lines>0</Lines>
  <Paragraphs>0</Paragraphs>
  <ScaleCrop>false</ScaleCrop>
  <Company>Детский сад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АЛЛА</cp:lastModifiedBy>
  <cp:revision>21</cp:revision>
  <cp:lastPrinted>2014-02-10T15:17:00Z</cp:lastPrinted>
  <dcterms:created xsi:type="dcterms:W3CDTF">2014-01-31T01:31:00Z</dcterms:created>
  <dcterms:modified xsi:type="dcterms:W3CDTF">2015-03-18T05:45:00Z</dcterms:modified>
</cp:coreProperties>
</file>